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1302B" w14:textId="77777777" w:rsidR="004A6177" w:rsidRDefault="004A6177" w:rsidP="00EA69D5"/>
    <w:p w14:paraId="21B19852" w14:textId="5B074A30" w:rsidR="00224718" w:rsidRDefault="008F7F3E" w:rsidP="00043BF0">
      <w:pPr>
        <w:rPr>
          <w:rStyle w:val="eop"/>
          <w:rFonts w:ascii="Calibri" w:hAnsi="Calibri" w:cs="Calibri"/>
        </w:rPr>
      </w:pPr>
      <w:bookmarkStart w:id="0" w:name="_Toc117501926"/>
      <w:r w:rsidRPr="00D17FA8">
        <w:rPr>
          <w:rFonts w:ascii="Calibri" w:hAnsi="Calibri" w:cs="Calibri"/>
        </w:rPr>
        <w:t>St Patrick’s Primary School</w:t>
      </w:r>
      <w:r>
        <w:rPr>
          <w:rFonts w:ascii="Calibri" w:hAnsi="Calibri" w:cs="Calibri"/>
        </w:rPr>
        <w:t xml:space="preserve"> </w:t>
      </w:r>
      <w:r w:rsidR="00224718" w:rsidRPr="00F84483">
        <w:rPr>
          <w:rStyle w:val="normaltextrun"/>
          <w:rFonts w:ascii="Calibri" w:hAnsi="Calibri" w:cs="Calibri"/>
          <w:shd w:val="clear" w:color="auto" w:fill="FFFFFF"/>
          <w:lang w:val="en-GB"/>
        </w:rPr>
        <w:t xml:space="preserve">operates </w:t>
      </w:r>
      <w:r w:rsidR="00224718" w:rsidRPr="00F84483">
        <w:rPr>
          <w:rStyle w:val="normaltextrun"/>
          <w:rFonts w:ascii="Calibri" w:hAnsi="Calibri" w:cs="Calibri"/>
        </w:rPr>
        <w:t xml:space="preserve">with the consent of the Bishop of the Catholic Diocese of Ballarat and is operated and governed by </w:t>
      </w:r>
      <w:r w:rsidR="005B533F">
        <w:rPr>
          <w:rStyle w:val="normaltextrun"/>
          <w:rFonts w:ascii="Calibri" w:hAnsi="Calibri" w:cs="Calibri"/>
        </w:rPr>
        <w:t xml:space="preserve">the </w:t>
      </w:r>
      <w:r w:rsidR="00224718" w:rsidRPr="00F84483">
        <w:rPr>
          <w:rStyle w:val="normaltextrun"/>
          <w:rFonts w:ascii="Calibri" w:hAnsi="Calibri" w:cs="Calibri"/>
        </w:rPr>
        <w:t>Diocese of Ballarat Catholic Education Limited (DOBCEL).</w:t>
      </w:r>
    </w:p>
    <w:p w14:paraId="352D4C32" w14:textId="77777777" w:rsidR="00D607C2" w:rsidRDefault="00D607C2" w:rsidP="00043BF0">
      <w:pPr>
        <w:pStyle w:val="paragraph"/>
        <w:spacing w:before="0" w:beforeAutospacing="0" w:after="0" w:afterAutospacing="0"/>
        <w:textAlignment w:val="baseline"/>
        <w:rPr>
          <w:rStyle w:val="eop"/>
          <w:rFonts w:ascii="Calibri" w:hAnsi="Calibri" w:cs="Calibri"/>
          <w:sz w:val="22"/>
          <w:szCs w:val="22"/>
        </w:rPr>
      </w:pPr>
    </w:p>
    <w:p w14:paraId="25D0DBCE" w14:textId="77777777" w:rsidR="00D54E39" w:rsidRDefault="00FB6273" w:rsidP="00043BF0">
      <w:pPr>
        <w:pStyle w:val="Heading1"/>
        <w:spacing w:after="0"/>
      </w:pPr>
      <w:bookmarkStart w:id="1" w:name="_Hlk117499476"/>
      <w:bookmarkStart w:id="2" w:name="_Hlk120535162"/>
      <w:bookmarkStart w:id="3" w:name="_Toc117501927"/>
      <w:bookmarkEnd w:id="0"/>
      <w:r>
        <w:t>Procedure</w:t>
      </w:r>
      <w:r w:rsidR="00107FEC">
        <w:t>s</w:t>
      </w:r>
    </w:p>
    <w:bookmarkEnd w:id="1"/>
    <w:bookmarkEnd w:id="2"/>
    <w:p w14:paraId="588D25CE" w14:textId="77777777" w:rsidR="00E4048E" w:rsidRPr="00D55651" w:rsidRDefault="00E4048E" w:rsidP="00043BF0">
      <w:pPr>
        <w:rPr>
          <w:rFonts w:cstheme="minorHAnsi"/>
          <w:b/>
          <w:bCs/>
        </w:rPr>
      </w:pPr>
      <w:r w:rsidRPr="00D55651">
        <w:t xml:space="preserve">The </w:t>
      </w:r>
      <w:r w:rsidRPr="00302C42">
        <w:rPr>
          <w:rFonts w:cstheme="minorHAnsi"/>
        </w:rPr>
        <w:t xml:space="preserve">Student Suspension, Negotiated Transfer and Expulsion </w:t>
      </w:r>
      <w:r>
        <w:rPr>
          <w:rFonts w:cstheme="minorHAnsi"/>
        </w:rPr>
        <w:t>Procedures</w:t>
      </w:r>
      <w:r w:rsidRPr="00302C42">
        <w:rPr>
          <w:rFonts w:cstheme="minorHAnsi"/>
        </w:rPr>
        <w:t xml:space="preserve"> </w:t>
      </w:r>
      <w:r w:rsidRPr="00D55651">
        <w:rPr>
          <w:rFonts w:cstheme="minorHAnsi"/>
        </w:rPr>
        <w:t xml:space="preserve">outline </w:t>
      </w:r>
      <w:r>
        <w:rPr>
          <w:rFonts w:cstheme="minorHAnsi"/>
        </w:rPr>
        <w:t>processes</w:t>
      </w:r>
      <w:r w:rsidRPr="00D55651">
        <w:rPr>
          <w:rFonts w:cstheme="minorHAnsi"/>
        </w:rPr>
        <w:t xml:space="preserve"> for suspension, negotiated transfer and expulsion of students, and the associated appeal </w:t>
      </w:r>
      <w:r>
        <w:rPr>
          <w:rFonts w:cstheme="minorHAnsi"/>
        </w:rPr>
        <w:t>processes</w:t>
      </w:r>
      <w:r w:rsidRPr="00D55651">
        <w:rPr>
          <w:rFonts w:cstheme="minorHAnsi"/>
        </w:rPr>
        <w:t>.</w:t>
      </w:r>
    </w:p>
    <w:p w14:paraId="39F043FA" w14:textId="41F1F2DF" w:rsidR="00E4048E" w:rsidRPr="002269E7" w:rsidRDefault="00E4048E" w:rsidP="00043BF0">
      <w:pPr>
        <w:rPr>
          <w:rFonts w:cstheme="minorHAnsi"/>
          <w:b/>
          <w:bCs/>
        </w:rPr>
      </w:pPr>
      <w:r w:rsidRPr="002269E7">
        <w:t xml:space="preserve">The purpose of </w:t>
      </w:r>
      <w:r>
        <w:rPr>
          <w:rFonts w:cstheme="minorHAnsi"/>
        </w:rPr>
        <w:t>these Procedures</w:t>
      </w:r>
      <w:r w:rsidRPr="002269E7">
        <w:rPr>
          <w:rFonts w:cstheme="minorHAnsi"/>
        </w:rPr>
        <w:t xml:space="preserve"> is to ensure</w:t>
      </w:r>
      <w:r w:rsidR="00B703FA">
        <w:rPr>
          <w:rFonts w:cstheme="minorHAnsi"/>
        </w:rPr>
        <w:t xml:space="preserve"> that</w:t>
      </w:r>
      <w:r w:rsidR="00E90B0B">
        <w:rPr>
          <w:rFonts w:cstheme="minorHAnsi"/>
        </w:rPr>
        <w:t xml:space="preserve"> the school</w:t>
      </w:r>
      <w:r>
        <w:rPr>
          <w:rFonts w:cstheme="minorHAnsi"/>
        </w:rPr>
        <w:t>:</w:t>
      </w:r>
    </w:p>
    <w:p w14:paraId="516C9620" w14:textId="77777777" w:rsidR="00E4048E" w:rsidRPr="002269E7" w:rsidRDefault="00E4048E" w:rsidP="00043BF0">
      <w:pPr>
        <w:pStyle w:val="ListParagraph"/>
        <w:numPr>
          <w:ilvl w:val="0"/>
          <w:numId w:val="3"/>
        </w:numPr>
        <w:spacing w:after="0" w:line="240" w:lineRule="auto"/>
        <w:ind w:left="426"/>
        <w:contextualSpacing w:val="0"/>
        <w:rPr>
          <w:rFonts w:cstheme="minorHAnsi"/>
          <w:b/>
          <w:bCs/>
        </w:rPr>
      </w:pPr>
      <w:r w:rsidRPr="003D4C59">
        <w:t xml:space="preserve">comply with </w:t>
      </w:r>
      <w:r w:rsidRPr="004B419E">
        <w:rPr>
          <w:rFonts w:cstheme="minorHAnsi"/>
        </w:rPr>
        <w:t xml:space="preserve">legislative and regulatory requirements when </w:t>
      </w:r>
      <w:r w:rsidRPr="002269E7">
        <w:rPr>
          <w:rFonts w:cstheme="minorHAnsi"/>
        </w:rPr>
        <w:t>implementing suspension, negotiated transfer, and expulsion procedures</w:t>
      </w:r>
    </w:p>
    <w:p w14:paraId="4DC82E54" w14:textId="77777777" w:rsidR="00E4048E" w:rsidRPr="002269E7" w:rsidRDefault="00E4048E" w:rsidP="00043BF0">
      <w:pPr>
        <w:pStyle w:val="ListParagraph"/>
        <w:numPr>
          <w:ilvl w:val="0"/>
          <w:numId w:val="3"/>
        </w:numPr>
        <w:spacing w:after="0" w:line="240" w:lineRule="auto"/>
        <w:ind w:left="426"/>
        <w:contextualSpacing w:val="0"/>
        <w:rPr>
          <w:rFonts w:cstheme="minorHAnsi"/>
          <w:b/>
          <w:bCs/>
        </w:rPr>
      </w:pPr>
      <w:r w:rsidRPr="003D4C59">
        <w:t xml:space="preserve">are provided </w:t>
      </w:r>
      <w:r w:rsidRPr="002269E7">
        <w:rPr>
          <w:rFonts w:cstheme="minorHAnsi"/>
        </w:rPr>
        <w:t>with clear, comprehensive, and accessible processes, tools and training for the suspension and expulsion of students</w:t>
      </w:r>
    </w:p>
    <w:p w14:paraId="13A62B27" w14:textId="77777777" w:rsidR="00E4048E" w:rsidRPr="002269E7" w:rsidRDefault="00E4048E" w:rsidP="00043BF0">
      <w:pPr>
        <w:pStyle w:val="ListParagraph"/>
        <w:numPr>
          <w:ilvl w:val="0"/>
          <w:numId w:val="3"/>
        </w:numPr>
        <w:spacing w:after="0" w:line="240" w:lineRule="auto"/>
        <w:ind w:left="426"/>
        <w:contextualSpacing w:val="0"/>
        <w:rPr>
          <w:rFonts w:cstheme="minorHAnsi"/>
          <w:b/>
          <w:bCs/>
        </w:rPr>
      </w:pPr>
      <w:r w:rsidRPr="003D4C59">
        <w:t>are guided in managing DOBCEL’s responsibility and obligation for all students’ care, safety, and welfare</w:t>
      </w:r>
    </w:p>
    <w:p w14:paraId="68D23A74" w14:textId="77777777" w:rsidR="00E4048E" w:rsidRPr="002269E7" w:rsidRDefault="00E4048E" w:rsidP="00043BF0">
      <w:pPr>
        <w:pStyle w:val="ListParagraph"/>
        <w:numPr>
          <w:ilvl w:val="0"/>
          <w:numId w:val="3"/>
        </w:numPr>
        <w:spacing w:after="0" w:line="240" w:lineRule="auto"/>
        <w:ind w:left="426"/>
        <w:contextualSpacing w:val="0"/>
        <w:rPr>
          <w:rFonts w:cstheme="minorHAnsi"/>
          <w:b/>
          <w:bCs/>
        </w:rPr>
      </w:pPr>
      <w:r w:rsidRPr="003D4C59">
        <w:t>are committed to fostering a positive culture and a safe and inclusive learning environment, which promotes positive student behaviour and relationships</w:t>
      </w:r>
    </w:p>
    <w:p w14:paraId="64195253" w14:textId="77777777" w:rsidR="00E4048E" w:rsidRDefault="00E4048E" w:rsidP="00043BF0">
      <w:pPr>
        <w:pStyle w:val="ListParagraph"/>
        <w:numPr>
          <w:ilvl w:val="0"/>
          <w:numId w:val="3"/>
        </w:numPr>
        <w:spacing w:after="0" w:line="240" w:lineRule="auto"/>
        <w:ind w:left="426"/>
        <w:contextualSpacing w:val="0"/>
        <w:rPr>
          <w:rFonts w:cstheme="minorHAnsi"/>
          <w:b/>
          <w:bCs/>
        </w:rPr>
      </w:pPr>
      <w:r w:rsidRPr="003D4C59">
        <w:t xml:space="preserve">respond to inappropriate student behaviour </w:t>
      </w:r>
      <w:r w:rsidRPr="00A6529E">
        <w:rPr>
          <w:rFonts w:cstheme="minorHAnsi"/>
        </w:rPr>
        <w:t>in a manner</w:t>
      </w:r>
      <w:r>
        <w:rPr>
          <w:rFonts w:cstheme="minorHAnsi"/>
        </w:rPr>
        <w:t xml:space="preserve"> </w:t>
      </w:r>
      <w:r w:rsidRPr="002269E7">
        <w:rPr>
          <w:rFonts w:cstheme="minorHAnsi"/>
        </w:rPr>
        <w:t>that supports a whole school approach to behaviour expectations,</w:t>
      </w:r>
      <w:r>
        <w:rPr>
          <w:rFonts w:cstheme="minorHAnsi"/>
        </w:rPr>
        <w:t xml:space="preserve"> the </w:t>
      </w:r>
      <w:r w:rsidRPr="002269E7">
        <w:rPr>
          <w:rFonts w:cstheme="minorHAnsi"/>
        </w:rPr>
        <w:t>development of knowledge, skills, and capabilities</w:t>
      </w:r>
      <w:r>
        <w:rPr>
          <w:rFonts w:cstheme="minorHAnsi"/>
        </w:rPr>
        <w:t>.</w:t>
      </w:r>
    </w:p>
    <w:p w14:paraId="3A78205B" w14:textId="77777777" w:rsidR="00E4048E" w:rsidRPr="004F1675" w:rsidRDefault="00E4048E" w:rsidP="00043BF0">
      <w:pPr>
        <w:pStyle w:val="ListParagraph"/>
        <w:numPr>
          <w:ilvl w:val="0"/>
          <w:numId w:val="3"/>
        </w:numPr>
        <w:spacing w:after="0" w:line="240" w:lineRule="auto"/>
        <w:ind w:left="426"/>
        <w:contextualSpacing w:val="0"/>
        <w:rPr>
          <w:rFonts w:cstheme="minorHAnsi"/>
          <w:b/>
          <w:bCs/>
        </w:rPr>
      </w:pPr>
      <w:r w:rsidRPr="003D4C59">
        <w:t>implement</w:t>
      </w:r>
      <w:r w:rsidRPr="002269E7">
        <w:rPr>
          <w:rFonts w:cstheme="minorHAnsi"/>
        </w:rPr>
        <w:t xml:space="preserve"> student behaviour management </w:t>
      </w:r>
      <w:r>
        <w:rPr>
          <w:rFonts w:cstheme="minorHAnsi"/>
        </w:rPr>
        <w:t>processes</w:t>
      </w:r>
      <w:r w:rsidRPr="002269E7">
        <w:rPr>
          <w:rFonts w:cstheme="minorHAnsi"/>
        </w:rPr>
        <w:t xml:space="preserve"> that </w:t>
      </w:r>
      <w:r>
        <w:rPr>
          <w:rFonts w:cstheme="minorHAnsi"/>
        </w:rPr>
        <w:t>are</w:t>
      </w:r>
      <w:r w:rsidRPr="002269E7">
        <w:rPr>
          <w:rFonts w:cstheme="minorHAnsi"/>
        </w:rPr>
        <w:t xml:space="preserve"> consistent with</w:t>
      </w:r>
      <w:r w:rsidR="00E90B0B">
        <w:rPr>
          <w:rStyle w:val="normaltextrun"/>
          <w:rFonts w:cs="Calibri"/>
          <w:color w:val="538135"/>
          <w:shd w:val="clear" w:color="auto" w:fill="FFFFFF"/>
          <w:lang w:val="en-GB"/>
        </w:rPr>
        <w:t xml:space="preserve"> </w:t>
      </w:r>
      <w:r w:rsidR="00E90B0B" w:rsidRPr="00E90B0B">
        <w:rPr>
          <w:rStyle w:val="normaltextrun"/>
          <w:rFonts w:cs="Calibri"/>
          <w:shd w:val="clear" w:color="auto" w:fill="FFFFFF"/>
          <w:lang w:val="en-GB"/>
        </w:rPr>
        <w:t xml:space="preserve">the school’s </w:t>
      </w:r>
      <w:r w:rsidRPr="00E90B0B">
        <w:rPr>
          <w:rFonts w:cstheme="minorHAnsi"/>
        </w:rPr>
        <w:t xml:space="preserve">vision </w:t>
      </w:r>
      <w:r w:rsidRPr="004F1675">
        <w:rPr>
          <w:rFonts w:cstheme="minorHAnsi"/>
        </w:rPr>
        <w:t>and DOBCEL’s Principles of Governance</w:t>
      </w:r>
    </w:p>
    <w:p w14:paraId="2D7E139C" w14:textId="77777777" w:rsidR="00E4048E" w:rsidRPr="002269E7" w:rsidRDefault="00E4048E" w:rsidP="00043BF0">
      <w:pPr>
        <w:pStyle w:val="ListParagraph"/>
        <w:numPr>
          <w:ilvl w:val="0"/>
          <w:numId w:val="3"/>
        </w:numPr>
        <w:spacing w:after="0" w:line="240" w:lineRule="auto"/>
        <w:ind w:left="426"/>
        <w:contextualSpacing w:val="0"/>
        <w:rPr>
          <w:rFonts w:cstheme="minorHAnsi"/>
          <w:b/>
          <w:bCs/>
        </w:rPr>
      </w:pPr>
      <w:r w:rsidRPr="003D4C59">
        <w:t xml:space="preserve">maintain a current </w:t>
      </w:r>
      <w:r w:rsidRPr="002269E7">
        <w:rPr>
          <w:rFonts w:cstheme="minorHAnsi"/>
        </w:rPr>
        <w:t xml:space="preserve">register of </w:t>
      </w:r>
      <w:r>
        <w:rPr>
          <w:rFonts w:cstheme="minorHAnsi"/>
        </w:rPr>
        <w:t xml:space="preserve">student </w:t>
      </w:r>
      <w:r w:rsidRPr="002269E7">
        <w:rPr>
          <w:rFonts w:cstheme="minorHAnsi"/>
        </w:rPr>
        <w:t>suspension</w:t>
      </w:r>
      <w:r>
        <w:rPr>
          <w:rFonts w:cstheme="minorHAnsi"/>
        </w:rPr>
        <w:t>s,</w:t>
      </w:r>
      <w:r w:rsidRPr="002269E7">
        <w:rPr>
          <w:rFonts w:cstheme="minorHAnsi"/>
        </w:rPr>
        <w:t xml:space="preserve"> negotiated transfer, and </w:t>
      </w:r>
      <w:r w:rsidRPr="00A6529E">
        <w:rPr>
          <w:rFonts w:cstheme="minorHAnsi"/>
        </w:rPr>
        <w:t>expulsions</w:t>
      </w:r>
      <w:r w:rsidRPr="004F1675">
        <w:rPr>
          <w:rFonts w:cstheme="minorHAnsi"/>
        </w:rPr>
        <w:t xml:space="preserve"> </w:t>
      </w:r>
    </w:p>
    <w:p w14:paraId="58C30543" w14:textId="77777777" w:rsidR="00E4048E" w:rsidRDefault="00E4048E" w:rsidP="00043BF0">
      <w:pPr>
        <w:pStyle w:val="ListParagraph"/>
        <w:numPr>
          <w:ilvl w:val="0"/>
          <w:numId w:val="3"/>
        </w:numPr>
        <w:spacing w:after="0" w:line="240" w:lineRule="auto"/>
        <w:ind w:left="426"/>
        <w:contextualSpacing w:val="0"/>
        <w:rPr>
          <w:rFonts w:cstheme="minorHAnsi"/>
          <w:b/>
          <w:bCs/>
        </w:rPr>
      </w:pPr>
      <w:r w:rsidRPr="003D4C59">
        <w:t xml:space="preserve">understand that all students have the right to feel safe and respected in an environment free from bullying and </w:t>
      </w:r>
      <w:r w:rsidRPr="002269E7">
        <w:rPr>
          <w:rFonts w:cstheme="minorHAnsi"/>
        </w:rPr>
        <w:t>intimidation and have the right to be treated fairly and with dignity.</w:t>
      </w:r>
    </w:p>
    <w:p w14:paraId="4CADC104" w14:textId="77777777" w:rsidR="00C86220" w:rsidRPr="00B76918" w:rsidRDefault="00C86220" w:rsidP="00043BF0"/>
    <w:p w14:paraId="40D2A2F3" w14:textId="77777777" w:rsidR="00C86220" w:rsidRPr="00507C28" w:rsidRDefault="00C86220" w:rsidP="00043BF0">
      <w:pPr>
        <w:pStyle w:val="Heading1"/>
        <w:spacing w:after="0"/>
      </w:pPr>
      <w:bookmarkStart w:id="4" w:name="_Toc147156862"/>
      <w:r w:rsidRPr="00507C28">
        <w:rPr>
          <w:noProof/>
          <w:lang w:eastAsia="en-AU"/>
        </w:rPr>
        <w:t>Context</w:t>
      </w:r>
      <w:bookmarkEnd w:id="4"/>
    </w:p>
    <w:p w14:paraId="08A6A950" w14:textId="77777777" w:rsidR="00043BF0" w:rsidRDefault="0051726C" w:rsidP="00043BF0">
      <w:bookmarkStart w:id="5" w:name="_Hlk117499729"/>
      <w:bookmarkStart w:id="6" w:name="_Toc117501923"/>
      <w:r w:rsidRPr="004B419E">
        <w:t xml:space="preserve">Students </w:t>
      </w:r>
      <w:r>
        <w:t>at</w:t>
      </w:r>
      <w:r w:rsidRPr="004B419E">
        <w:t xml:space="preserve"> </w:t>
      </w:r>
      <w:r w:rsidR="008F7F3E" w:rsidRPr="00D17FA8">
        <w:rPr>
          <w:rFonts w:ascii="Calibri" w:hAnsi="Calibri" w:cs="Calibri"/>
        </w:rPr>
        <w:t>St Patrick’s Primary School</w:t>
      </w:r>
      <w:r w:rsidR="008F7F3E">
        <w:rPr>
          <w:rFonts w:ascii="Calibri" w:hAnsi="Calibri" w:cs="Calibri"/>
        </w:rPr>
        <w:t xml:space="preserve"> </w:t>
      </w:r>
      <w:r w:rsidRPr="004B419E">
        <w:t xml:space="preserve">present with diverse needs and require a range of supports, including behavioural support. </w:t>
      </w:r>
      <w:r w:rsidR="00E90B0B">
        <w:t xml:space="preserve">The school </w:t>
      </w:r>
      <w:r w:rsidRPr="004B419E">
        <w:t xml:space="preserve">is committed to fostering a positive culture and a safe and inclusive learning environment in schools. Every member of the school community has a right to participate fully in an educational environment that is safe, supportive, and inclusive. The safety and wellbeing of others </w:t>
      </w:r>
      <w:r>
        <w:t>is</w:t>
      </w:r>
      <w:r w:rsidRPr="004B419E">
        <w:t xml:space="preserve"> an important consideration in determining the reactions to and consequences of inappropriate behaviour.</w:t>
      </w:r>
    </w:p>
    <w:p w14:paraId="09C7E196" w14:textId="77777777" w:rsidR="00043BF0" w:rsidRDefault="00043BF0" w:rsidP="00043BF0"/>
    <w:p w14:paraId="7B9B4AFA" w14:textId="77777777" w:rsidR="00043BF0" w:rsidRPr="00507C28" w:rsidRDefault="00043BF0" w:rsidP="00043BF0">
      <w:pPr>
        <w:pStyle w:val="Heading1"/>
        <w:spacing w:after="0"/>
      </w:pPr>
      <w:bookmarkStart w:id="7" w:name="_Toc147156863"/>
      <w:r w:rsidRPr="00507C28">
        <w:t>Scope</w:t>
      </w:r>
      <w:bookmarkEnd w:id="7"/>
    </w:p>
    <w:p w14:paraId="0F986491" w14:textId="77777777" w:rsidR="00043BF0" w:rsidRDefault="00043BF0" w:rsidP="00043BF0">
      <w:r>
        <w:rPr>
          <w:rFonts w:ascii="Calibri" w:hAnsi="Calibri"/>
        </w:rPr>
        <w:t xml:space="preserve">These Procedures </w:t>
      </w:r>
      <w:r>
        <w:t xml:space="preserve">apply to all school staff, students, and </w:t>
      </w:r>
      <w:r w:rsidRPr="00E20F38">
        <w:t>their parent</w:t>
      </w:r>
      <w:r>
        <w:t>s</w:t>
      </w:r>
      <w:r w:rsidRPr="00E20F38">
        <w:t>/carer</w:t>
      </w:r>
      <w:r>
        <w:t>s/relevant persons.</w:t>
      </w:r>
    </w:p>
    <w:p w14:paraId="6456B902" w14:textId="77777777" w:rsidR="00043BF0" w:rsidRDefault="00043BF0" w:rsidP="00043BF0">
      <w:pPr>
        <w:widowControl w:val="0"/>
        <w:autoSpaceDE w:val="0"/>
        <w:autoSpaceDN w:val="0"/>
        <w:adjustRightInd w:val="0"/>
        <w:jc w:val="both"/>
        <w:rPr>
          <w:rFonts w:cstheme="minorHAnsi"/>
        </w:rPr>
      </w:pPr>
    </w:p>
    <w:p w14:paraId="6E04739D" w14:textId="77777777" w:rsidR="00043BF0" w:rsidRDefault="00043BF0" w:rsidP="00043BF0">
      <w:pPr>
        <w:widowControl w:val="0"/>
        <w:autoSpaceDE w:val="0"/>
        <w:autoSpaceDN w:val="0"/>
        <w:adjustRightInd w:val="0"/>
        <w:jc w:val="both"/>
        <w:rPr>
          <w:rFonts w:cstheme="minorHAnsi"/>
        </w:rPr>
      </w:pPr>
    </w:p>
    <w:p w14:paraId="3BD451D6" w14:textId="77777777" w:rsidR="00043BF0" w:rsidRPr="00507C28" w:rsidRDefault="00043BF0" w:rsidP="00043BF0">
      <w:pPr>
        <w:pStyle w:val="Heading1"/>
        <w:spacing w:after="0"/>
      </w:pPr>
      <w:bookmarkStart w:id="8" w:name="_Toc147156864"/>
      <w:r w:rsidRPr="00507C28">
        <w:t>Legislative Context</w:t>
      </w:r>
      <w:bookmarkEnd w:id="8"/>
    </w:p>
    <w:p w14:paraId="5B5445B3" w14:textId="77777777" w:rsidR="00043BF0" w:rsidRDefault="00043BF0" w:rsidP="00043BF0">
      <w:pPr>
        <w:pStyle w:val="ListParagraph"/>
        <w:numPr>
          <w:ilvl w:val="0"/>
          <w:numId w:val="4"/>
        </w:numPr>
        <w:spacing w:after="0" w:line="240" w:lineRule="auto"/>
        <w:ind w:left="360"/>
      </w:pPr>
      <w:hyperlink r:id="rId11" w:history="1">
        <w:r w:rsidRPr="00D32688">
          <w:rPr>
            <w:rStyle w:val="Hyperlink"/>
          </w:rPr>
          <w:t>Charter of Human Rights and Responsibilities Act 2006 (Vic)</w:t>
        </w:r>
      </w:hyperlink>
    </w:p>
    <w:p w14:paraId="4B02BE64" w14:textId="77777777" w:rsidR="00043BF0" w:rsidRPr="00A95A0F" w:rsidRDefault="00043BF0" w:rsidP="00043BF0">
      <w:pPr>
        <w:pStyle w:val="ListParagraph"/>
        <w:numPr>
          <w:ilvl w:val="0"/>
          <w:numId w:val="4"/>
        </w:numPr>
        <w:spacing w:after="0" w:line="240" w:lineRule="auto"/>
        <w:ind w:left="360"/>
      </w:pPr>
      <w:hyperlink r:id="rId12" w:history="1">
        <w:r w:rsidRPr="00F269AF">
          <w:rPr>
            <w:rStyle w:val="Hyperlink"/>
            <w:rFonts w:cstheme="minorHAnsi"/>
          </w:rPr>
          <w:t>Child Safe Standards for Education Providers</w:t>
        </w:r>
      </w:hyperlink>
    </w:p>
    <w:p w14:paraId="434EDE6A" w14:textId="77777777" w:rsidR="00043BF0" w:rsidRDefault="00043BF0" w:rsidP="00043BF0">
      <w:pPr>
        <w:pStyle w:val="ListParagraph"/>
        <w:numPr>
          <w:ilvl w:val="0"/>
          <w:numId w:val="4"/>
        </w:numPr>
        <w:spacing w:after="0" w:line="240" w:lineRule="auto"/>
        <w:ind w:left="360"/>
      </w:pPr>
      <w:hyperlink r:id="rId13" w:history="1">
        <w:r w:rsidRPr="00B076B3">
          <w:rPr>
            <w:rStyle w:val="Hyperlink"/>
          </w:rPr>
          <w:t>Disability Discrimination Act 1992 (</w:t>
        </w:r>
        <w:proofErr w:type="spellStart"/>
        <w:r w:rsidRPr="00B076B3">
          <w:rPr>
            <w:rStyle w:val="Hyperlink"/>
          </w:rPr>
          <w:t>Cth</w:t>
        </w:r>
        <w:proofErr w:type="spellEnd"/>
        <w:r w:rsidRPr="00B076B3">
          <w:rPr>
            <w:rStyle w:val="Hyperlink"/>
          </w:rPr>
          <w:t>)</w:t>
        </w:r>
      </w:hyperlink>
    </w:p>
    <w:p w14:paraId="43B76B6A" w14:textId="77777777" w:rsidR="00043BF0" w:rsidRDefault="00043BF0" w:rsidP="00043BF0">
      <w:pPr>
        <w:pStyle w:val="ListParagraph"/>
        <w:numPr>
          <w:ilvl w:val="0"/>
          <w:numId w:val="4"/>
        </w:numPr>
        <w:spacing w:after="0" w:line="240" w:lineRule="auto"/>
        <w:ind w:left="360"/>
      </w:pPr>
      <w:hyperlink r:id="rId14" w:history="1">
        <w:r w:rsidRPr="00416778">
          <w:rPr>
            <w:rStyle w:val="Hyperlink"/>
          </w:rPr>
          <w:t>Disability Standards for Education 2005 (</w:t>
        </w:r>
        <w:proofErr w:type="spellStart"/>
        <w:r w:rsidRPr="00416778">
          <w:rPr>
            <w:rStyle w:val="Hyperlink"/>
          </w:rPr>
          <w:t>Cth</w:t>
        </w:r>
        <w:proofErr w:type="spellEnd"/>
        <w:r w:rsidRPr="00416778">
          <w:rPr>
            <w:rStyle w:val="Hyperlink"/>
          </w:rPr>
          <w:t>)</w:t>
        </w:r>
      </w:hyperlink>
    </w:p>
    <w:p w14:paraId="6EA0925A" w14:textId="77777777" w:rsidR="00043BF0" w:rsidRDefault="00043BF0" w:rsidP="00043BF0">
      <w:pPr>
        <w:pStyle w:val="ListParagraph"/>
        <w:numPr>
          <w:ilvl w:val="0"/>
          <w:numId w:val="4"/>
        </w:numPr>
        <w:spacing w:after="0" w:line="240" w:lineRule="auto"/>
        <w:ind w:left="360"/>
        <w:rPr>
          <w:rStyle w:val="Hyperlink"/>
        </w:rPr>
      </w:pPr>
      <w:hyperlink r:id="rId15" w:history="1">
        <w:r w:rsidRPr="00BF4656">
          <w:rPr>
            <w:rStyle w:val="Hyperlink"/>
          </w:rPr>
          <w:t>Education and Training Reform Act 2006 (Vic)</w:t>
        </w:r>
      </w:hyperlink>
    </w:p>
    <w:p w14:paraId="211B8686" w14:textId="77777777" w:rsidR="00043BF0" w:rsidRDefault="00043BF0" w:rsidP="00043BF0">
      <w:pPr>
        <w:pStyle w:val="ListParagraph"/>
        <w:numPr>
          <w:ilvl w:val="0"/>
          <w:numId w:val="4"/>
        </w:numPr>
        <w:spacing w:after="0" w:line="240" w:lineRule="auto"/>
        <w:ind w:left="360"/>
      </w:pPr>
      <w:hyperlink r:id="rId16" w:history="1">
        <w:r w:rsidRPr="00CD3535">
          <w:rPr>
            <w:rStyle w:val="Hyperlink"/>
          </w:rPr>
          <w:t>Education and Training Reform Regulations 2017</w:t>
        </w:r>
      </w:hyperlink>
    </w:p>
    <w:p w14:paraId="38049806" w14:textId="77777777" w:rsidR="00043BF0" w:rsidRDefault="00043BF0" w:rsidP="00043BF0">
      <w:pPr>
        <w:pStyle w:val="ListParagraph"/>
        <w:numPr>
          <w:ilvl w:val="0"/>
          <w:numId w:val="4"/>
        </w:numPr>
        <w:spacing w:after="0" w:line="240" w:lineRule="auto"/>
        <w:ind w:left="360"/>
      </w:pPr>
      <w:hyperlink r:id="rId17" w:history="1">
        <w:r w:rsidRPr="000E4526">
          <w:rPr>
            <w:rStyle w:val="Hyperlink"/>
          </w:rPr>
          <w:t>Equal Opportunity Act 2010 (Vic)</w:t>
        </w:r>
      </w:hyperlink>
    </w:p>
    <w:p w14:paraId="2348F3C0" w14:textId="77777777" w:rsidR="00043BF0" w:rsidRDefault="00043BF0" w:rsidP="00043BF0">
      <w:pPr>
        <w:pStyle w:val="ListParagraph"/>
        <w:numPr>
          <w:ilvl w:val="0"/>
          <w:numId w:val="4"/>
        </w:numPr>
        <w:spacing w:after="0" w:line="240" w:lineRule="auto"/>
        <w:ind w:left="360"/>
      </w:pPr>
      <w:hyperlink r:id="rId18" w:history="1">
        <w:r w:rsidRPr="00621E66">
          <w:rPr>
            <w:rStyle w:val="Hyperlink"/>
          </w:rPr>
          <w:t>Ministerial Order 1125 – Procedures for Suspension and Expulsion of Students in Government Schools</w:t>
        </w:r>
      </w:hyperlink>
    </w:p>
    <w:p w14:paraId="4B979614" w14:textId="77777777" w:rsidR="00043BF0" w:rsidRDefault="00043BF0" w:rsidP="00043BF0"/>
    <w:p w14:paraId="6BC21EB7" w14:textId="11655E27" w:rsidR="0051726C" w:rsidRPr="004B419E" w:rsidRDefault="0051726C" w:rsidP="00043BF0">
      <w:pPr>
        <w:rPr>
          <w:b/>
          <w:bCs/>
        </w:rPr>
      </w:pPr>
      <w:r w:rsidRPr="004B419E">
        <w:t xml:space="preserve"> </w:t>
      </w:r>
    </w:p>
    <w:p w14:paraId="1121358A" w14:textId="77777777" w:rsidR="00A14239" w:rsidRDefault="00A14239" w:rsidP="00043BF0">
      <w:pPr>
        <w:rPr>
          <w:rStyle w:val="normaltextrun"/>
          <w:rFonts w:ascii="Calibri" w:hAnsi="Calibri" w:cs="Calibri"/>
          <w:color w:val="000000"/>
          <w:shd w:val="clear" w:color="auto" w:fill="FFFFFF"/>
        </w:rPr>
        <w:sectPr w:rsidR="00A14239" w:rsidSect="004C695B">
          <w:headerReference w:type="default" r:id="rId19"/>
          <w:footerReference w:type="default" r:id="rId20"/>
          <w:headerReference w:type="first" r:id="rId21"/>
          <w:footerReference w:type="first" r:id="rId22"/>
          <w:pgSz w:w="11906" w:h="16838" w:code="9"/>
          <w:pgMar w:top="720" w:right="720" w:bottom="720" w:left="720" w:header="426" w:footer="605" w:gutter="0"/>
          <w:cols w:space="708"/>
          <w:titlePg/>
          <w:docGrid w:linePitch="360"/>
        </w:sectPr>
      </w:pPr>
    </w:p>
    <w:p w14:paraId="203BD9C5" w14:textId="77777777" w:rsidR="00421547" w:rsidRPr="00FE74D0" w:rsidRDefault="00421547" w:rsidP="00043BF0">
      <w:pPr>
        <w:pStyle w:val="Heading1"/>
        <w:spacing w:after="0"/>
      </w:pPr>
      <w:bookmarkStart w:id="9" w:name="_Toc147156865"/>
      <w:bookmarkEnd w:id="6"/>
      <w:bookmarkEnd w:id="5"/>
      <w:r w:rsidRPr="00FE74D0">
        <w:lastRenderedPageBreak/>
        <w:t>Definitions</w:t>
      </w:r>
      <w:bookmarkEnd w:id="9"/>
      <w:r w:rsidRPr="00FE74D0">
        <w:t xml:space="preserve"> </w:t>
      </w:r>
    </w:p>
    <w:p w14:paraId="331E1EE7" w14:textId="77777777" w:rsidR="00421547" w:rsidRDefault="00421547" w:rsidP="00043BF0">
      <w:pPr>
        <w:rPr>
          <w:lang w:val="en-US"/>
        </w:rPr>
      </w:pPr>
      <w:r>
        <w:rPr>
          <w:lang w:val="en-US"/>
        </w:rPr>
        <w:t xml:space="preserve">Refer to the </w:t>
      </w:r>
      <w:r w:rsidR="00462F42">
        <w:rPr>
          <w:i/>
          <w:iCs/>
          <w:lang w:val="en-US"/>
        </w:rPr>
        <w:t xml:space="preserve">Student Suspension, Negotiated Transfer and Expulsion </w:t>
      </w:r>
      <w:r w:rsidRPr="00FD0198">
        <w:rPr>
          <w:i/>
          <w:iCs/>
          <w:lang w:val="en-US"/>
        </w:rPr>
        <w:t>Policy</w:t>
      </w:r>
      <w:r>
        <w:rPr>
          <w:lang w:val="en-US"/>
        </w:rPr>
        <w:t xml:space="preserve"> </w:t>
      </w:r>
      <w:r w:rsidR="00FC3389" w:rsidRPr="00FC3389">
        <w:rPr>
          <w:i/>
          <w:iCs/>
          <w:lang w:val="en-US"/>
        </w:rPr>
        <w:t>and Procedures</w:t>
      </w:r>
      <w:r w:rsidR="00FC3389">
        <w:rPr>
          <w:lang w:val="en-US"/>
        </w:rPr>
        <w:t xml:space="preserve"> </w:t>
      </w:r>
      <w:r w:rsidR="00462F42" w:rsidRPr="00462F42">
        <w:rPr>
          <w:i/>
          <w:iCs/>
          <w:lang w:val="en-US"/>
        </w:rPr>
        <w:t>[DOBCEL]</w:t>
      </w:r>
      <w:r w:rsidR="00462F42">
        <w:rPr>
          <w:lang w:val="en-US"/>
        </w:rPr>
        <w:t xml:space="preserve"> </w:t>
      </w:r>
      <w:r>
        <w:rPr>
          <w:lang w:val="en-US"/>
        </w:rPr>
        <w:t>for the list of definitions.</w:t>
      </w:r>
    </w:p>
    <w:p w14:paraId="25945092" w14:textId="77777777" w:rsidR="00537B2C" w:rsidRDefault="00537B2C" w:rsidP="00043BF0">
      <w:pPr>
        <w:rPr>
          <w:lang w:val="en-US"/>
        </w:rPr>
      </w:pPr>
    </w:p>
    <w:p w14:paraId="45E3C3E9" w14:textId="22A2BD3F" w:rsidR="00BA020C" w:rsidRDefault="00BA020C" w:rsidP="00043BF0">
      <w:pPr>
        <w:rPr>
          <w:rFonts w:cstheme="minorHAnsi"/>
          <w:b/>
          <w:bCs/>
          <w:color w:val="391B76"/>
          <w:sz w:val="40"/>
          <w:szCs w:val="40"/>
          <w:lang w:val="en-US"/>
        </w:rPr>
      </w:pPr>
      <w:bookmarkStart w:id="10" w:name="_Toc151375241"/>
      <w:bookmarkStart w:id="11" w:name="_Toc147156867"/>
    </w:p>
    <w:p w14:paraId="4DDF9770" w14:textId="77777777" w:rsidR="000514FE" w:rsidRPr="00C807D0" w:rsidRDefault="000514FE" w:rsidP="00043BF0">
      <w:pPr>
        <w:pStyle w:val="Heading11"/>
        <w:spacing w:after="0"/>
      </w:pPr>
      <w:r w:rsidRPr="002C741E">
        <w:t xml:space="preserve">Suspension </w:t>
      </w:r>
      <w:r>
        <w:t>Procedures</w:t>
      </w:r>
      <w:bookmarkEnd w:id="10"/>
    </w:p>
    <w:p w14:paraId="15C17CB5" w14:textId="77777777" w:rsidR="000514FE" w:rsidRPr="00D6478F" w:rsidRDefault="000514FE" w:rsidP="00043BF0">
      <w:bookmarkStart w:id="12" w:name="_Authority_to_Suspend"/>
      <w:bookmarkEnd w:id="12"/>
      <w:r w:rsidRPr="00D6478F">
        <w:t>Suspension is a serious disciplinary measure and is best reserved for incidents where other measures have not produced a satisfactory response.  Alternative interventions and support for students should be considered prior to proceeding to suspension.</w:t>
      </w:r>
    </w:p>
    <w:p w14:paraId="3AD9D723" w14:textId="77777777" w:rsidR="00BA020C" w:rsidRDefault="00BA020C" w:rsidP="00043BF0">
      <w:pPr>
        <w:pStyle w:val="Heading1"/>
        <w:spacing w:after="0"/>
      </w:pPr>
      <w:bookmarkStart w:id="13" w:name="_Toc151375242"/>
    </w:p>
    <w:p w14:paraId="521F3A12" w14:textId="77777777" w:rsidR="000514FE" w:rsidRPr="00D643DC" w:rsidRDefault="000514FE" w:rsidP="00043BF0">
      <w:pPr>
        <w:pStyle w:val="Heading1"/>
        <w:spacing w:after="0"/>
      </w:pPr>
      <w:r w:rsidRPr="00D643DC">
        <w:t>Authority to Suspend</w:t>
      </w:r>
      <w:bookmarkEnd w:id="13"/>
    </w:p>
    <w:p w14:paraId="1303B502" w14:textId="77777777" w:rsidR="000514FE" w:rsidRDefault="000514FE" w:rsidP="00043BF0">
      <w:pPr>
        <w:pStyle w:val="ListParagraph"/>
        <w:numPr>
          <w:ilvl w:val="0"/>
          <w:numId w:val="6"/>
        </w:numPr>
        <w:spacing w:after="0" w:line="240" w:lineRule="auto"/>
        <w:ind w:left="426"/>
        <w:contextualSpacing w:val="0"/>
      </w:pPr>
      <w:r>
        <w:t xml:space="preserve">The </w:t>
      </w:r>
      <w:proofErr w:type="gramStart"/>
      <w:r>
        <w:t>Principal</w:t>
      </w:r>
      <w:proofErr w:type="gramEnd"/>
      <w:r>
        <w:t xml:space="preserve"> has the authority to approve a suspension that is for:</w:t>
      </w:r>
    </w:p>
    <w:p w14:paraId="1043D9DB" w14:textId="77777777" w:rsidR="000514FE" w:rsidRDefault="000514FE" w:rsidP="00043BF0">
      <w:pPr>
        <w:pStyle w:val="ListParagraph"/>
        <w:numPr>
          <w:ilvl w:val="1"/>
          <w:numId w:val="16"/>
        </w:numPr>
        <w:spacing w:after="0" w:line="240" w:lineRule="auto"/>
        <w:contextualSpacing w:val="0"/>
      </w:pPr>
      <w:r>
        <w:t xml:space="preserve">3 </w:t>
      </w:r>
      <w:r w:rsidRPr="001E67D8">
        <w:t>days or fewer</w:t>
      </w:r>
    </w:p>
    <w:p w14:paraId="16096F04" w14:textId="77777777" w:rsidR="000514FE" w:rsidRDefault="000514FE" w:rsidP="00043BF0">
      <w:pPr>
        <w:pStyle w:val="ListParagraph"/>
        <w:numPr>
          <w:ilvl w:val="1"/>
          <w:numId w:val="16"/>
        </w:numPr>
        <w:spacing w:after="0" w:line="240" w:lineRule="auto"/>
        <w:contextualSpacing w:val="0"/>
      </w:pPr>
      <w:r>
        <w:t>an incident of such severity that the suspension must be implemented immediately</w:t>
      </w:r>
    </w:p>
    <w:p w14:paraId="02F4B8BC" w14:textId="77777777" w:rsidR="000514FE" w:rsidRPr="004C27B3" w:rsidRDefault="000514FE" w:rsidP="00043BF0">
      <w:pPr>
        <w:pStyle w:val="ListParagraph"/>
        <w:numPr>
          <w:ilvl w:val="0"/>
          <w:numId w:val="6"/>
        </w:numPr>
        <w:spacing w:after="0" w:line="240" w:lineRule="auto"/>
        <w:ind w:left="426"/>
        <w:contextualSpacing w:val="0"/>
      </w:pPr>
      <w:r w:rsidRPr="004C27B3">
        <w:t>The Executive Director</w:t>
      </w:r>
      <w:r>
        <w:t xml:space="preserve"> (DOBCEL)</w:t>
      </w:r>
      <w:r w:rsidRPr="004C27B3">
        <w:t xml:space="preserve"> approves any suspension that is for more than 3 days</w:t>
      </w:r>
    </w:p>
    <w:p w14:paraId="015FB454" w14:textId="77777777" w:rsidR="000514FE" w:rsidRDefault="000514FE" w:rsidP="00043BF0">
      <w:pPr>
        <w:pStyle w:val="ListParagraph"/>
        <w:numPr>
          <w:ilvl w:val="0"/>
          <w:numId w:val="6"/>
        </w:numPr>
        <w:spacing w:after="0" w:line="240" w:lineRule="auto"/>
        <w:ind w:left="426"/>
        <w:contextualSpacing w:val="0"/>
      </w:pPr>
      <w:r w:rsidRPr="004C27B3">
        <w:t xml:space="preserve">If the period of suspension is longer than the days left in the term, the </w:t>
      </w:r>
      <w:proofErr w:type="gramStart"/>
      <w:r w:rsidRPr="004C27B3">
        <w:t>Principal</w:t>
      </w:r>
      <w:proofErr w:type="gramEnd"/>
      <w:r w:rsidRPr="004C27B3">
        <w:t xml:space="preserve"> should consider the disruption to the students learning before imposing a suspension that will continue into the following term. </w:t>
      </w:r>
    </w:p>
    <w:p w14:paraId="4F95BE8D" w14:textId="77777777" w:rsidR="000514FE" w:rsidRPr="004C27B3" w:rsidRDefault="000514FE" w:rsidP="00043BF0">
      <w:pPr>
        <w:pStyle w:val="ListParagraph"/>
        <w:spacing w:after="0" w:line="240" w:lineRule="auto"/>
        <w:ind w:left="426"/>
      </w:pPr>
    </w:p>
    <w:p w14:paraId="3EBC155D" w14:textId="77777777" w:rsidR="000514FE" w:rsidRDefault="000514FE" w:rsidP="00043BF0">
      <w:pPr>
        <w:pStyle w:val="Heading1"/>
        <w:spacing w:after="0"/>
      </w:pPr>
      <w:bookmarkStart w:id="14" w:name="_Grounds_for_Suspension"/>
      <w:bookmarkStart w:id="15" w:name="_Toc151375243"/>
      <w:bookmarkEnd w:id="14"/>
      <w:r w:rsidRPr="000944DB">
        <w:t>Grounds for Suspension</w:t>
      </w:r>
      <w:bookmarkEnd w:id="15"/>
    </w:p>
    <w:p w14:paraId="508C57F7" w14:textId="77777777" w:rsidR="000514FE" w:rsidRDefault="000514FE" w:rsidP="00043BF0">
      <w:r>
        <w:t>Before deciding to proceed with a suspension, t</w:t>
      </w:r>
      <w:r w:rsidRPr="004C27B3">
        <w:t xml:space="preserve">he </w:t>
      </w:r>
      <w:proofErr w:type="gramStart"/>
      <w:r w:rsidRPr="004C27B3">
        <w:t>Principal</w:t>
      </w:r>
      <w:proofErr w:type="gramEnd"/>
      <w:r w:rsidRPr="004C27B3">
        <w:t xml:space="preserve"> must consider alternative interventions and support that can be provided to the student to address the reasons for the behaviour</w:t>
      </w:r>
      <w:r>
        <w:t>.</w:t>
      </w:r>
      <w:r w:rsidRPr="00E20FB4">
        <w:t xml:space="preserve"> </w:t>
      </w:r>
    </w:p>
    <w:p w14:paraId="33178E00" w14:textId="77777777" w:rsidR="000514FE" w:rsidRDefault="000514FE" w:rsidP="00043BF0">
      <w:r>
        <w:t>For suspension to be an option, the following conditions must be in place:</w:t>
      </w:r>
    </w:p>
    <w:p w14:paraId="29AF65BA" w14:textId="77777777" w:rsidR="000514FE" w:rsidRDefault="000514FE" w:rsidP="00043BF0">
      <w:pPr>
        <w:pStyle w:val="ListParagraph"/>
        <w:numPr>
          <w:ilvl w:val="0"/>
          <w:numId w:val="5"/>
        </w:numPr>
        <w:spacing w:after="0" w:line="240" w:lineRule="auto"/>
        <w:ind w:left="360" w:hanging="357"/>
        <w:contextualSpacing w:val="0"/>
      </w:pPr>
      <w:r>
        <w:t>the student’s behaviour must have occurred:</w:t>
      </w:r>
    </w:p>
    <w:p w14:paraId="48DE4E3C" w14:textId="77777777" w:rsidR="000514FE" w:rsidRDefault="000514FE" w:rsidP="00043BF0">
      <w:pPr>
        <w:pStyle w:val="ListParagraph"/>
        <w:numPr>
          <w:ilvl w:val="0"/>
          <w:numId w:val="7"/>
        </w:numPr>
        <w:spacing w:after="0" w:line="240" w:lineRule="auto"/>
        <w:ind w:left="720" w:hanging="357"/>
        <w:contextualSpacing w:val="0"/>
      </w:pPr>
      <w:r>
        <w:t>whilst attending school</w:t>
      </w:r>
    </w:p>
    <w:p w14:paraId="136C4072" w14:textId="77777777" w:rsidR="000514FE" w:rsidRDefault="000514FE" w:rsidP="00043BF0">
      <w:pPr>
        <w:pStyle w:val="ListParagraph"/>
        <w:numPr>
          <w:ilvl w:val="0"/>
          <w:numId w:val="7"/>
        </w:numPr>
        <w:spacing w:after="0" w:line="240" w:lineRule="auto"/>
        <w:ind w:left="720" w:hanging="357"/>
        <w:contextualSpacing w:val="0"/>
      </w:pPr>
      <w:r>
        <w:t>or travelling to or from school</w:t>
      </w:r>
    </w:p>
    <w:p w14:paraId="3AF1176D" w14:textId="77777777" w:rsidR="000514FE" w:rsidRDefault="000514FE" w:rsidP="00043BF0">
      <w:pPr>
        <w:pStyle w:val="ListParagraph"/>
        <w:numPr>
          <w:ilvl w:val="0"/>
          <w:numId w:val="7"/>
        </w:numPr>
        <w:spacing w:after="0" w:line="240" w:lineRule="auto"/>
        <w:ind w:left="720" w:hanging="357"/>
        <w:contextualSpacing w:val="0"/>
      </w:pPr>
      <w:r>
        <w:t>or while engaged in any school activity away from the school</w:t>
      </w:r>
    </w:p>
    <w:p w14:paraId="4E1C8B69" w14:textId="77777777" w:rsidR="000514FE" w:rsidRDefault="000514FE" w:rsidP="00043BF0">
      <w:pPr>
        <w:pStyle w:val="ListParagraph"/>
        <w:numPr>
          <w:ilvl w:val="0"/>
          <w:numId w:val="7"/>
        </w:numPr>
        <w:spacing w:after="0" w:line="240" w:lineRule="auto"/>
        <w:ind w:left="720" w:hanging="357"/>
        <w:contextualSpacing w:val="0"/>
      </w:pPr>
      <w:r>
        <w:t>or travelling to or from any school activity</w:t>
      </w:r>
    </w:p>
    <w:p w14:paraId="381D1AAE" w14:textId="77777777" w:rsidR="000514FE" w:rsidRDefault="000514FE" w:rsidP="00043BF0">
      <w:pPr>
        <w:pStyle w:val="ListParagraph"/>
        <w:numPr>
          <w:ilvl w:val="0"/>
          <w:numId w:val="5"/>
        </w:numPr>
        <w:spacing w:after="0" w:line="240" w:lineRule="auto"/>
        <w:ind w:left="360"/>
        <w:contextualSpacing w:val="0"/>
      </w:pPr>
      <w:r>
        <w:t>the student’s behaviour must meet one or more of the following conditions:</w:t>
      </w:r>
    </w:p>
    <w:p w14:paraId="4F954F64" w14:textId="77777777" w:rsidR="000514FE" w:rsidRDefault="000514FE" w:rsidP="00043BF0">
      <w:pPr>
        <w:pStyle w:val="ListParagraph"/>
        <w:numPr>
          <w:ilvl w:val="0"/>
          <w:numId w:val="8"/>
        </w:numPr>
        <w:spacing w:after="0" w:line="240" w:lineRule="auto"/>
        <w:ind w:left="788" w:hanging="431"/>
        <w:contextualSpacing w:val="0"/>
      </w:pPr>
      <w:r>
        <w:t>behaves in such a way as to pose a danger, whether actual, perceived or threatened, to the health, safety, or well-being of any person</w:t>
      </w:r>
    </w:p>
    <w:p w14:paraId="2E13826D" w14:textId="77777777" w:rsidR="000514FE" w:rsidRDefault="000514FE" w:rsidP="00043BF0">
      <w:pPr>
        <w:pStyle w:val="ListParagraph"/>
        <w:numPr>
          <w:ilvl w:val="0"/>
          <w:numId w:val="8"/>
        </w:numPr>
        <w:spacing w:after="0" w:line="240" w:lineRule="auto"/>
        <w:ind w:left="788" w:hanging="431"/>
        <w:contextualSpacing w:val="0"/>
      </w:pPr>
      <w:r>
        <w:t>causes significant damage to or destruction of property</w:t>
      </w:r>
    </w:p>
    <w:p w14:paraId="3D7F53EF" w14:textId="77777777" w:rsidR="000514FE" w:rsidRDefault="000514FE" w:rsidP="00043BF0">
      <w:pPr>
        <w:pStyle w:val="ListParagraph"/>
        <w:numPr>
          <w:ilvl w:val="0"/>
          <w:numId w:val="8"/>
        </w:numPr>
        <w:spacing w:after="0" w:line="240" w:lineRule="auto"/>
        <w:ind w:left="788" w:hanging="431"/>
        <w:contextualSpacing w:val="0"/>
      </w:pPr>
      <w:r>
        <w:t>commits or attempts to commit or is knowingly involved in the theft of property</w:t>
      </w:r>
    </w:p>
    <w:p w14:paraId="58C3C47A" w14:textId="77777777" w:rsidR="000514FE" w:rsidRDefault="000514FE" w:rsidP="00043BF0">
      <w:pPr>
        <w:pStyle w:val="ListParagraph"/>
        <w:numPr>
          <w:ilvl w:val="0"/>
          <w:numId w:val="8"/>
        </w:numPr>
        <w:spacing w:after="0" w:line="240" w:lineRule="auto"/>
        <w:ind w:left="788" w:hanging="431"/>
        <w:contextualSpacing w:val="0"/>
      </w:pPr>
      <w:r>
        <w:t>possesses, uses, sells, or deliberately assists another person to possess, use or sell illicit substances or weapons</w:t>
      </w:r>
    </w:p>
    <w:p w14:paraId="69554F30" w14:textId="77777777" w:rsidR="000514FE" w:rsidRDefault="000514FE" w:rsidP="00043BF0">
      <w:pPr>
        <w:pStyle w:val="ListParagraph"/>
        <w:numPr>
          <w:ilvl w:val="0"/>
          <w:numId w:val="8"/>
        </w:numPr>
        <w:spacing w:after="0" w:line="240" w:lineRule="auto"/>
        <w:ind w:left="788" w:hanging="431"/>
        <w:contextualSpacing w:val="0"/>
      </w:pPr>
      <w:r>
        <w:t>fails to comply with any clear and reasonable instruction of a staff member in posing a danger, whether actual, perceived or threatened, to the health, safety, or wellbeing of any person</w:t>
      </w:r>
    </w:p>
    <w:p w14:paraId="08CBE099" w14:textId="77777777" w:rsidR="000514FE" w:rsidRDefault="000514FE" w:rsidP="00043BF0">
      <w:pPr>
        <w:pStyle w:val="ListParagraph"/>
        <w:numPr>
          <w:ilvl w:val="0"/>
          <w:numId w:val="8"/>
        </w:numPr>
        <w:spacing w:after="0" w:line="240" w:lineRule="auto"/>
        <w:ind w:left="788" w:hanging="431"/>
        <w:contextualSpacing w:val="0"/>
      </w:pPr>
      <w:r w:rsidRPr="00776CF9">
        <w:t>consistently engages in behaviour that vilifies, defames, degrades, or humiliates another person</w:t>
      </w:r>
      <w:r>
        <w:t>.</w:t>
      </w:r>
    </w:p>
    <w:p w14:paraId="1074003D" w14:textId="77777777" w:rsidR="00A058DC" w:rsidRDefault="00A058DC" w:rsidP="00043BF0">
      <w:pPr>
        <w:pStyle w:val="Heading1"/>
        <w:spacing w:after="0"/>
      </w:pPr>
      <w:bookmarkStart w:id="16" w:name="_Immediate_Suspension"/>
      <w:bookmarkStart w:id="17" w:name="_Toc151375244"/>
      <w:bookmarkEnd w:id="16"/>
    </w:p>
    <w:p w14:paraId="4D39CF8B" w14:textId="77777777" w:rsidR="000514FE" w:rsidRDefault="000514FE" w:rsidP="00043BF0">
      <w:pPr>
        <w:pStyle w:val="Heading1"/>
        <w:spacing w:after="0"/>
      </w:pPr>
      <w:r>
        <w:t>Immediate Suspension</w:t>
      </w:r>
      <w:bookmarkEnd w:id="17"/>
    </w:p>
    <w:p w14:paraId="3DDBE7DB" w14:textId="77777777" w:rsidR="000514FE" w:rsidRDefault="000514FE" w:rsidP="00043BF0">
      <w:r>
        <w:t xml:space="preserve">The </w:t>
      </w:r>
      <w:proofErr w:type="gramStart"/>
      <w:r>
        <w:t>Principal</w:t>
      </w:r>
      <w:proofErr w:type="gramEnd"/>
      <w:r>
        <w:t xml:space="preserve"> may issue a suspension with immediate effect where the student’s behaviour is such that they are putting the health, safety and wellbeing of themselves, or any other person, at significant risk. In this instance, the </w:t>
      </w:r>
      <w:proofErr w:type="gramStart"/>
      <w:r>
        <w:t>Principal</w:t>
      </w:r>
      <w:proofErr w:type="gramEnd"/>
      <w:r>
        <w:t xml:space="preserve"> may expel the student while they are on suspension, subject to the procedures for expulsion being followed.</w:t>
      </w:r>
    </w:p>
    <w:p w14:paraId="385A86AA" w14:textId="77777777" w:rsidR="000514FE" w:rsidRDefault="000514FE" w:rsidP="00043BF0">
      <w:pPr>
        <w:rPr>
          <w:b/>
          <w:bCs/>
          <w:color w:val="391B76"/>
          <w:sz w:val="28"/>
        </w:rPr>
      </w:pPr>
    </w:p>
    <w:p w14:paraId="72F6C389" w14:textId="77777777" w:rsidR="00CC1355" w:rsidRDefault="00CC1355">
      <w:pPr>
        <w:spacing w:after="160" w:line="259" w:lineRule="auto"/>
        <w:rPr>
          <w:rFonts w:cstheme="minorHAnsi"/>
          <w:b/>
          <w:bCs/>
          <w:color w:val="391B76"/>
          <w:sz w:val="32"/>
          <w:szCs w:val="32"/>
          <w:lang w:val="en-US"/>
        </w:rPr>
      </w:pPr>
      <w:bookmarkStart w:id="18" w:name="_Toc151375245"/>
      <w:r>
        <w:br w:type="page"/>
      </w:r>
    </w:p>
    <w:p w14:paraId="03ECF3E4" w14:textId="47892254" w:rsidR="000514FE" w:rsidRDefault="000514FE" w:rsidP="00043BF0">
      <w:pPr>
        <w:pStyle w:val="Heading1"/>
        <w:spacing w:after="0"/>
      </w:pPr>
      <w:r>
        <w:t>Establishing the Grounds for Suspension</w:t>
      </w:r>
      <w:bookmarkEnd w:id="18"/>
    </w:p>
    <w:tbl>
      <w:tblPr>
        <w:tblStyle w:val="TableGrid"/>
        <w:tblW w:w="9923" w:type="dxa"/>
        <w:tblLook w:val="04A0" w:firstRow="1" w:lastRow="0" w:firstColumn="1" w:lastColumn="0" w:noHBand="0" w:noVBand="1"/>
      </w:tblPr>
      <w:tblGrid>
        <w:gridCol w:w="426"/>
        <w:gridCol w:w="2551"/>
        <w:gridCol w:w="2126"/>
        <w:gridCol w:w="4820"/>
      </w:tblGrid>
      <w:tr w:rsidR="000514FE" w:rsidRPr="00B65D99" w14:paraId="4B1D3715" w14:textId="77777777" w:rsidTr="00276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gridSpan w:val="2"/>
          </w:tcPr>
          <w:p w14:paraId="345513EC" w14:textId="77777777" w:rsidR="000514FE" w:rsidRPr="005821C5" w:rsidRDefault="000514FE" w:rsidP="00043BF0">
            <w:pPr>
              <w:jc w:val="left"/>
              <w:rPr>
                <w:b/>
                <w:bCs/>
              </w:rPr>
            </w:pPr>
            <w:r w:rsidRPr="005821C5">
              <w:rPr>
                <w:b/>
                <w:bCs/>
              </w:rPr>
              <w:lastRenderedPageBreak/>
              <w:t>ACTIVITY</w:t>
            </w:r>
          </w:p>
        </w:tc>
        <w:tc>
          <w:tcPr>
            <w:tcW w:w="2126" w:type="dxa"/>
          </w:tcPr>
          <w:p w14:paraId="3EEA1103" w14:textId="77777777" w:rsidR="000514FE" w:rsidRPr="005821C5" w:rsidRDefault="000514FE" w:rsidP="00043B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RESPONSIBILITY</w:t>
            </w:r>
          </w:p>
        </w:tc>
        <w:tc>
          <w:tcPr>
            <w:tcW w:w="4820" w:type="dxa"/>
          </w:tcPr>
          <w:p w14:paraId="349B767C" w14:textId="77777777" w:rsidR="000514FE" w:rsidRPr="005821C5" w:rsidRDefault="000514FE" w:rsidP="00043B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0514FE" w:rsidRPr="00B65D99" w14:paraId="07BFF868"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AD6F7C5" w14:textId="77777777" w:rsidR="000514FE" w:rsidRPr="00B65D99" w:rsidRDefault="000514FE" w:rsidP="00043BF0">
            <w:r w:rsidRPr="00B65D99">
              <w:t>A</w:t>
            </w:r>
          </w:p>
        </w:tc>
        <w:tc>
          <w:tcPr>
            <w:tcW w:w="2551" w:type="dxa"/>
          </w:tcPr>
          <w:p w14:paraId="63EC23EB" w14:textId="77777777" w:rsidR="000514FE" w:rsidRPr="00810524" w:rsidRDefault="000514FE" w:rsidP="00043BF0">
            <w:pPr>
              <w:cnfStyle w:val="000000000000" w:firstRow="0" w:lastRow="0" w:firstColumn="0" w:lastColumn="0" w:oddVBand="0" w:evenVBand="0" w:oddHBand="0" w:evenHBand="0" w:firstRowFirstColumn="0" w:firstRowLastColumn="0" w:lastRowFirstColumn="0" w:lastRowLastColumn="0"/>
              <w:rPr>
                <w:b/>
                <w:bCs/>
              </w:rPr>
            </w:pPr>
            <w:r w:rsidRPr="00810524">
              <w:rPr>
                <w:b/>
                <w:bCs/>
              </w:rPr>
              <w:t>Determine if suspension is an option</w:t>
            </w:r>
          </w:p>
        </w:tc>
        <w:tc>
          <w:tcPr>
            <w:tcW w:w="2126" w:type="dxa"/>
          </w:tcPr>
          <w:p w14:paraId="752AE907" w14:textId="77777777" w:rsidR="000514FE" w:rsidRPr="00B65D99" w:rsidRDefault="000514FE" w:rsidP="00043BF0">
            <w:pPr>
              <w:cnfStyle w:val="000000000000" w:firstRow="0" w:lastRow="0" w:firstColumn="0" w:lastColumn="0" w:oddVBand="0" w:evenVBand="0" w:oddHBand="0" w:evenHBand="0" w:firstRowFirstColumn="0" w:firstRowLastColumn="0" w:lastRowFirstColumn="0" w:lastRowLastColumn="0"/>
            </w:pPr>
            <w:r w:rsidRPr="00560622">
              <w:t xml:space="preserve">School </w:t>
            </w:r>
            <w:r>
              <w:t>Principal</w:t>
            </w:r>
          </w:p>
        </w:tc>
        <w:tc>
          <w:tcPr>
            <w:tcW w:w="4820" w:type="dxa"/>
          </w:tcPr>
          <w:p w14:paraId="0A3A98A6" w14:textId="77777777" w:rsidR="000514FE" w:rsidRPr="00560622" w:rsidRDefault="000514FE" w:rsidP="00043BF0">
            <w:pPr>
              <w:pStyle w:val="ListNumber"/>
              <w:tabs>
                <w:tab w:val="clear" w:pos="284"/>
              </w:tabs>
              <w:spacing w:after="0"/>
              <w:ind w:left="33" w:firstLine="0"/>
              <w:cnfStyle w:val="000000000000" w:firstRow="0" w:lastRow="0" w:firstColumn="0" w:lastColumn="0" w:oddVBand="0" w:evenVBand="0" w:oddHBand="0" w:evenHBand="0" w:firstRowFirstColumn="0" w:firstRowLastColumn="0" w:lastRowFirstColumn="0" w:lastRowLastColumn="0"/>
              <w:rPr>
                <w:sz w:val="22"/>
              </w:rPr>
            </w:pPr>
            <w:r w:rsidRPr="00560622">
              <w:rPr>
                <w:sz w:val="22"/>
              </w:rPr>
              <w:t xml:space="preserve">Assess </w:t>
            </w:r>
            <w:r>
              <w:rPr>
                <w:sz w:val="22"/>
              </w:rPr>
              <w:t>if the</w:t>
            </w:r>
            <w:r w:rsidRPr="00560622">
              <w:rPr>
                <w:sz w:val="22"/>
              </w:rPr>
              <w:t xml:space="preserve"> student’s behaviour meets </w:t>
            </w:r>
            <w:r>
              <w:rPr>
                <w:sz w:val="22"/>
              </w:rPr>
              <w:t>the grounds for a suspension.</w:t>
            </w:r>
          </w:p>
          <w:p w14:paraId="04FEC963" w14:textId="77777777" w:rsidR="000514FE" w:rsidRPr="00560622" w:rsidRDefault="000514FE" w:rsidP="00043BF0">
            <w:pPr>
              <w:pStyle w:val="ListNumber"/>
              <w:tabs>
                <w:tab w:val="clear" w:pos="284"/>
              </w:tabs>
              <w:spacing w:after="0"/>
              <w:ind w:left="33" w:firstLine="0"/>
              <w:cnfStyle w:val="000000000000" w:firstRow="0" w:lastRow="0" w:firstColumn="0" w:lastColumn="0" w:oddVBand="0" w:evenVBand="0" w:oddHBand="0" w:evenHBand="0" w:firstRowFirstColumn="0" w:firstRowLastColumn="0" w:lastRowFirstColumn="0" w:lastRowLastColumn="0"/>
              <w:rPr>
                <w:sz w:val="22"/>
              </w:rPr>
            </w:pPr>
          </w:p>
          <w:p w14:paraId="3D808D78" w14:textId="77777777" w:rsidR="000514FE" w:rsidRPr="00560622" w:rsidRDefault="000514FE" w:rsidP="00043BF0">
            <w:pPr>
              <w:pStyle w:val="ListNumber"/>
              <w:tabs>
                <w:tab w:val="clear" w:pos="284"/>
              </w:tabs>
              <w:spacing w:after="0"/>
              <w:ind w:left="33" w:firstLine="0"/>
              <w:cnfStyle w:val="000000000000" w:firstRow="0" w:lastRow="0" w:firstColumn="0" w:lastColumn="0" w:oddVBand="0" w:evenVBand="0" w:oddHBand="0" w:evenHBand="0" w:firstRowFirstColumn="0" w:firstRowLastColumn="0" w:lastRowFirstColumn="0" w:lastRowLastColumn="0"/>
              <w:rPr>
                <w:sz w:val="22"/>
              </w:rPr>
            </w:pPr>
            <w:r w:rsidRPr="00560622">
              <w:rPr>
                <w:sz w:val="22"/>
              </w:rPr>
              <w:t xml:space="preserve">Refer to </w:t>
            </w:r>
            <w:hyperlink w:anchor="_Grounds_for_Suspension" w:history="1">
              <w:r w:rsidRPr="00715E18">
                <w:rPr>
                  <w:rStyle w:val="Hyperlink"/>
                  <w:sz w:val="22"/>
                </w:rPr>
                <w:t>Grounds for Suspension</w:t>
              </w:r>
            </w:hyperlink>
            <w:r>
              <w:rPr>
                <w:rStyle w:val="Hyperlink"/>
                <w:sz w:val="22"/>
              </w:rPr>
              <w:t>.</w:t>
            </w:r>
          </w:p>
        </w:tc>
      </w:tr>
      <w:tr w:rsidR="000514FE" w:rsidRPr="00B65D99" w14:paraId="70302CB5"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AA97004" w14:textId="77777777" w:rsidR="000514FE" w:rsidRPr="00B65D99" w:rsidRDefault="000514FE" w:rsidP="00043BF0">
            <w:r w:rsidRPr="00B65D99">
              <w:t>B</w:t>
            </w:r>
          </w:p>
        </w:tc>
        <w:tc>
          <w:tcPr>
            <w:tcW w:w="2551" w:type="dxa"/>
          </w:tcPr>
          <w:p w14:paraId="013B392D" w14:textId="77777777" w:rsidR="000514FE" w:rsidRPr="00810524" w:rsidRDefault="000514FE" w:rsidP="00043BF0">
            <w:pPr>
              <w:cnfStyle w:val="000000000000" w:firstRow="0" w:lastRow="0" w:firstColumn="0" w:lastColumn="0" w:oddVBand="0" w:evenVBand="0" w:oddHBand="0" w:evenHBand="0" w:firstRowFirstColumn="0" w:firstRowLastColumn="0" w:lastRowFirstColumn="0" w:lastRowLastColumn="0"/>
              <w:rPr>
                <w:b/>
                <w:bCs/>
              </w:rPr>
            </w:pPr>
            <w:r w:rsidRPr="00810524">
              <w:rPr>
                <w:b/>
                <w:bCs/>
              </w:rPr>
              <w:t>Conduct a preliminary investigation</w:t>
            </w:r>
          </w:p>
        </w:tc>
        <w:tc>
          <w:tcPr>
            <w:tcW w:w="2126" w:type="dxa"/>
          </w:tcPr>
          <w:p w14:paraId="580D2027" w14:textId="77777777" w:rsidR="000514FE" w:rsidRPr="00B65D99" w:rsidRDefault="000514FE" w:rsidP="00043BF0">
            <w:pPr>
              <w:cnfStyle w:val="000000000000" w:firstRow="0" w:lastRow="0" w:firstColumn="0" w:lastColumn="0" w:oddVBand="0" w:evenVBand="0" w:oddHBand="0" w:evenHBand="0" w:firstRowFirstColumn="0" w:firstRowLastColumn="0" w:lastRowFirstColumn="0" w:lastRowLastColumn="0"/>
            </w:pPr>
            <w:r>
              <w:t>School Principal</w:t>
            </w:r>
          </w:p>
        </w:tc>
        <w:tc>
          <w:tcPr>
            <w:tcW w:w="4820" w:type="dxa"/>
          </w:tcPr>
          <w:p w14:paraId="0A9769D7" w14:textId="77777777" w:rsidR="000514FE" w:rsidRPr="009A1364" w:rsidRDefault="000514FE" w:rsidP="00043BF0">
            <w:pPr>
              <w:pStyle w:val="ListNumber"/>
              <w:tabs>
                <w:tab w:val="clear" w:pos="284"/>
                <w:tab w:val="num" w:pos="31"/>
              </w:tabs>
              <w:spacing w:afterLines="60" w:after="144"/>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Pr>
                <w:sz w:val="22"/>
              </w:rPr>
              <w:t>Ensure</w:t>
            </w:r>
            <w:r w:rsidRPr="009A1364">
              <w:rPr>
                <w:sz w:val="22"/>
              </w:rPr>
              <w:t xml:space="preserve"> a thorough investigation</w:t>
            </w:r>
            <w:r>
              <w:rPr>
                <w:sz w:val="22"/>
              </w:rPr>
              <w:t xml:space="preserve"> is conducted by the appropriate staff member</w:t>
            </w:r>
            <w:r w:rsidRPr="009A1364">
              <w:rPr>
                <w:sz w:val="22"/>
              </w:rPr>
              <w:t xml:space="preserve"> to establish:</w:t>
            </w:r>
          </w:p>
          <w:p w14:paraId="6DC40ABC" w14:textId="77777777" w:rsidR="000514FE" w:rsidRPr="009A1364" w:rsidRDefault="000514FE" w:rsidP="00043BF0">
            <w:pPr>
              <w:pStyle w:val="ListNumber"/>
              <w:numPr>
                <w:ilvl w:val="0"/>
                <w:numId w:val="9"/>
              </w:numPr>
              <w:spacing w:afterLines="60" w:after="144"/>
              <w:ind w:left="456"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9A1364">
              <w:rPr>
                <w:sz w:val="22"/>
              </w:rPr>
              <w:t>the nature of the behaviour</w:t>
            </w:r>
          </w:p>
          <w:p w14:paraId="14DCBFE4" w14:textId="77777777" w:rsidR="000514FE" w:rsidRPr="009A1364" w:rsidRDefault="000514FE" w:rsidP="00043BF0">
            <w:pPr>
              <w:pStyle w:val="ListNumber"/>
              <w:numPr>
                <w:ilvl w:val="0"/>
                <w:numId w:val="9"/>
              </w:numPr>
              <w:spacing w:afterLines="60" w:after="144"/>
              <w:ind w:left="456"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9A1364">
              <w:rPr>
                <w:sz w:val="22"/>
              </w:rPr>
              <w:t xml:space="preserve">the </w:t>
            </w:r>
            <w:r w:rsidRPr="00BD4B6A">
              <w:rPr>
                <w:color w:val="391B76"/>
                <w:sz w:val="22"/>
              </w:rPr>
              <w:t>student</w:t>
            </w:r>
            <w:r w:rsidRPr="009A1364">
              <w:rPr>
                <w:sz w:val="22"/>
              </w:rPr>
              <w:t xml:space="preserve"> who committed </w:t>
            </w:r>
            <w:r w:rsidRPr="004C27B3">
              <w:rPr>
                <w:sz w:val="22"/>
              </w:rPr>
              <w:t>the behaviour</w:t>
            </w:r>
          </w:p>
          <w:p w14:paraId="73BA4F63" w14:textId="77777777" w:rsidR="000514FE" w:rsidRPr="009A1364" w:rsidRDefault="000514FE" w:rsidP="00043BF0">
            <w:pPr>
              <w:pStyle w:val="ListNumber"/>
              <w:numPr>
                <w:ilvl w:val="0"/>
                <w:numId w:val="9"/>
              </w:numPr>
              <w:spacing w:afterLines="60" w:after="144"/>
              <w:ind w:left="456"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9A1364">
              <w:rPr>
                <w:sz w:val="22"/>
              </w:rPr>
              <w:t>the context in which it was committed, and</w:t>
            </w:r>
          </w:p>
          <w:p w14:paraId="4D8486B2" w14:textId="77777777" w:rsidR="000514FE" w:rsidRPr="00560622" w:rsidRDefault="000514FE" w:rsidP="00043BF0">
            <w:pPr>
              <w:pStyle w:val="ListNumber"/>
              <w:numPr>
                <w:ilvl w:val="0"/>
                <w:numId w:val="9"/>
              </w:numPr>
              <w:spacing w:afterLines="60" w:after="144"/>
              <w:ind w:left="456"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9A1364">
              <w:rPr>
                <w:sz w:val="22"/>
              </w:rPr>
              <w:t>any other relevant circumstances in relation to the incident or behaviou</w:t>
            </w:r>
            <w:r>
              <w:rPr>
                <w:sz w:val="22"/>
              </w:rPr>
              <w:t>r.</w:t>
            </w:r>
          </w:p>
        </w:tc>
      </w:tr>
      <w:tr w:rsidR="000514FE" w:rsidRPr="00560622" w14:paraId="5E8ABF0C"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33017FD" w14:textId="77777777" w:rsidR="000514FE" w:rsidRPr="00560622" w:rsidRDefault="007B23B0" w:rsidP="00043BF0">
            <w:r>
              <w:t>C</w:t>
            </w:r>
          </w:p>
        </w:tc>
        <w:tc>
          <w:tcPr>
            <w:tcW w:w="2551" w:type="dxa"/>
          </w:tcPr>
          <w:p w14:paraId="6714FEAE" w14:textId="77777777" w:rsidR="000514FE" w:rsidRPr="00810524" w:rsidRDefault="000514FE" w:rsidP="00043BF0">
            <w:pPr>
              <w:cnfStyle w:val="000000000000" w:firstRow="0" w:lastRow="0" w:firstColumn="0" w:lastColumn="0" w:oddVBand="0" w:evenVBand="0" w:oddHBand="0" w:evenHBand="0" w:firstRowFirstColumn="0" w:firstRowLastColumn="0" w:lastRowFirstColumn="0" w:lastRowLastColumn="0"/>
              <w:rPr>
                <w:b/>
                <w:bCs/>
              </w:rPr>
            </w:pPr>
            <w:r w:rsidRPr="00810524">
              <w:rPr>
                <w:b/>
                <w:bCs/>
              </w:rPr>
              <w:t>Consider information provided by student or family</w:t>
            </w:r>
          </w:p>
        </w:tc>
        <w:tc>
          <w:tcPr>
            <w:tcW w:w="2126" w:type="dxa"/>
          </w:tcPr>
          <w:p w14:paraId="2B7B34C7"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pPr>
            <w:r>
              <w:t>School Principal</w:t>
            </w:r>
          </w:p>
        </w:tc>
        <w:tc>
          <w:tcPr>
            <w:tcW w:w="4820" w:type="dxa"/>
          </w:tcPr>
          <w:p w14:paraId="30A47F6D" w14:textId="77777777" w:rsidR="000514FE" w:rsidRPr="00263661" w:rsidRDefault="000514FE" w:rsidP="00043BF0">
            <w:pPr>
              <w:pStyle w:val="ListNumber"/>
              <w:tabs>
                <w:tab w:val="clear" w:pos="284"/>
                <w:tab w:val="num" w:pos="0"/>
              </w:tabs>
              <w:spacing w:after="0"/>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sidRPr="00263661">
              <w:rPr>
                <w:sz w:val="22"/>
              </w:rPr>
              <w:t xml:space="preserve">Before proceeding to a suspension, the </w:t>
            </w:r>
            <w:proofErr w:type="gramStart"/>
            <w:r>
              <w:rPr>
                <w:sz w:val="22"/>
              </w:rPr>
              <w:t>Principal</w:t>
            </w:r>
            <w:proofErr w:type="gramEnd"/>
            <w:r w:rsidRPr="00263661">
              <w:rPr>
                <w:sz w:val="22"/>
              </w:rPr>
              <w:t xml:space="preserve"> must ensure the following:</w:t>
            </w:r>
          </w:p>
          <w:p w14:paraId="31B936DD" w14:textId="77777777" w:rsidR="000514FE" w:rsidRPr="00263661" w:rsidRDefault="000514FE" w:rsidP="00043BF0">
            <w:pPr>
              <w:pStyle w:val="ListNumber"/>
              <w:numPr>
                <w:ilvl w:val="0"/>
                <w:numId w:val="11"/>
              </w:numPr>
              <w:tabs>
                <w:tab w:val="num" w:pos="0"/>
              </w:tabs>
              <w:spacing w:after="0"/>
              <w:ind w:left="453"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263661">
              <w:rPr>
                <w:sz w:val="22"/>
              </w:rPr>
              <w:t>that the student has had the opportunity to be heard</w:t>
            </w:r>
          </w:p>
          <w:p w14:paraId="297A93F4" w14:textId="77777777" w:rsidR="000514FE" w:rsidRPr="00E944A7" w:rsidRDefault="000514FE" w:rsidP="00043BF0">
            <w:pPr>
              <w:pStyle w:val="ListNumber"/>
              <w:numPr>
                <w:ilvl w:val="0"/>
                <w:numId w:val="11"/>
              </w:numPr>
              <w:spacing w:after="0"/>
              <w:ind w:left="453"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4C27B3">
              <w:rPr>
                <w:sz w:val="22"/>
              </w:rPr>
              <w:t>when making the decision regarding a suspension</w:t>
            </w:r>
            <w:r>
              <w:rPr>
                <w:sz w:val="22"/>
              </w:rPr>
              <w:t xml:space="preserve"> consider the </w:t>
            </w:r>
            <w:r w:rsidRPr="00263661">
              <w:rPr>
                <w:sz w:val="22"/>
              </w:rPr>
              <w:t>information or documentation provided by the student, or the relevant person</w:t>
            </w:r>
            <w:r>
              <w:rPr>
                <w:sz w:val="22"/>
              </w:rPr>
              <w:t>.</w:t>
            </w:r>
          </w:p>
        </w:tc>
      </w:tr>
      <w:tr w:rsidR="000514FE" w:rsidRPr="00560622" w14:paraId="448BC743"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BD00D2C" w14:textId="77777777" w:rsidR="000514FE" w:rsidRDefault="00FD0910" w:rsidP="00043BF0">
            <w:r>
              <w:t>D</w:t>
            </w:r>
          </w:p>
        </w:tc>
        <w:tc>
          <w:tcPr>
            <w:tcW w:w="2551" w:type="dxa"/>
          </w:tcPr>
          <w:p w14:paraId="47961458"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rPr>
                <w:b/>
                <w:bCs/>
              </w:rPr>
            </w:pPr>
            <w:r>
              <w:rPr>
                <w:b/>
                <w:bCs/>
              </w:rPr>
              <w:t>Appr</w:t>
            </w:r>
            <w:r w:rsidRPr="00371416">
              <w:rPr>
                <w:b/>
                <w:bCs/>
              </w:rPr>
              <w:t xml:space="preserve">oval of </w:t>
            </w:r>
            <w:r>
              <w:rPr>
                <w:b/>
                <w:bCs/>
              </w:rPr>
              <w:t>s</w:t>
            </w:r>
            <w:r w:rsidRPr="00371416">
              <w:rPr>
                <w:b/>
                <w:bCs/>
              </w:rPr>
              <w:t>uspension of 3 days or fewer</w:t>
            </w:r>
          </w:p>
        </w:tc>
        <w:tc>
          <w:tcPr>
            <w:tcW w:w="2126" w:type="dxa"/>
          </w:tcPr>
          <w:p w14:paraId="6397591F"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pPr>
            <w:r>
              <w:t>School Principal</w:t>
            </w:r>
          </w:p>
          <w:p w14:paraId="4042DC58"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pPr>
          </w:p>
        </w:tc>
        <w:tc>
          <w:tcPr>
            <w:tcW w:w="4820" w:type="dxa"/>
          </w:tcPr>
          <w:p w14:paraId="600BECE4" w14:textId="77777777" w:rsidR="000514FE" w:rsidRDefault="000514FE" w:rsidP="00043BF0">
            <w:pPr>
              <w:pStyle w:val="ListNumber"/>
              <w:tabs>
                <w:tab w:val="clear" w:pos="284"/>
                <w:tab w:val="num" w:pos="0"/>
              </w:tabs>
              <w:spacing w:after="0"/>
              <w:ind w:left="0" w:firstLine="0"/>
              <w:cnfStyle w:val="000000000000" w:firstRow="0" w:lastRow="0" w:firstColumn="0" w:lastColumn="0" w:oddVBand="0" w:evenVBand="0" w:oddHBand="0" w:evenHBand="0" w:firstRowFirstColumn="0" w:firstRowLastColumn="0" w:lastRowFirstColumn="0" w:lastRowLastColumn="0"/>
              <w:rPr>
                <w:sz w:val="22"/>
              </w:rPr>
            </w:pPr>
            <w:r>
              <w:rPr>
                <w:sz w:val="22"/>
              </w:rPr>
              <w:t>Seek the approval of the Executive Director for any suspension of more than three days</w:t>
            </w:r>
            <w:r w:rsidR="00454A41">
              <w:rPr>
                <w:sz w:val="22"/>
              </w:rPr>
              <w:t>.</w:t>
            </w:r>
          </w:p>
        </w:tc>
      </w:tr>
      <w:tr w:rsidR="000514FE" w:rsidRPr="00560622" w14:paraId="3E063A84" w14:textId="77777777" w:rsidTr="002761F0">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124499" w:themeColor="accent2"/>
            </w:tcBorders>
            <w:shd w:val="clear" w:color="auto" w:fill="auto"/>
          </w:tcPr>
          <w:p w14:paraId="4168266A" w14:textId="77777777" w:rsidR="000514FE" w:rsidRPr="00560622" w:rsidRDefault="004B6034" w:rsidP="00043BF0">
            <w:r>
              <w:t>E</w:t>
            </w:r>
          </w:p>
        </w:tc>
        <w:tc>
          <w:tcPr>
            <w:tcW w:w="2551" w:type="dxa"/>
            <w:tcBorders>
              <w:bottom w:val="single" w:sz="4" w:space="0" w:color="124499" w:themeColor="accent2"/>
            </w:tcBorders>
          </w:tcPr>
          <w:p w14:paraId="53967883" w14:textId="77777777" w:rsidR="000514FE" w:rsidRPr="00810524" w:rsidRDefault="000514FE" w:rsidP="00043BF0">
            <w:pPr>
              <w:cnfStyle w:val="000000000000" w:firstRow="0" w:lastRow="0" w:firstColumn="0" w:lastColumn="0" w:oddVBand="0" w:evenVBand="0" w:oddHBand="0" w:evenHBand="0" w:firstRowFirstColumn="0" w:firstRowLastColumn="0" w:lastRowFirstColumn="0" w:lastRowLastColumn="0"/>
              <w:rPr>
                <w:b/>
                <w:bCs/>
              </w:rPr>
            </w:pPr>
            <w:r w:rsidRPr="00810524">
              <w:rPr>
                <w:b/>
                <w:bCs/>
              </w:rPr>
              <w:t>Suspension with immediate effect</w:t>
            </w:r>
          </w:p>
        </w:tc>
        <w:tc>
          <w:tcPr>
            <w:tcW w:w="2126" w:type="dxa"/>
            <w:tcBorders>
              <w:bottom w:val="single" w:sz="4" w:space="0" w:color="124499" w:themeColor="accent2"/>
            </w:tcBorders>
          </w:tcPr>
          <w:p w14:paraId="4E9A28C8"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pPr>
            <w:r>
              <w:t>School Principal</w:t>
            </w:r>
          </w:p>
        </w:tc>
        <w:tc>
          <w:tcPr>
            <w:tcW w:w="4820" w:type="dxa"/>
            <w:tcBorders>
              <w:bottom w:val="single" w:sz="4" w:space="0" w:color="124499" w:themeColor="accent2"/>
            </w:tcBorders>
          </w:tcPr>
          <w:p w14:paraId="0B1B6FC7" w14:textId="77777777" w:rsidR="000514FE" w:rsidRDefault="000514FE" w:rsidP="00043BF0">
            <w:pPr>
              <w:pStyle w:val="ListNumber"/>
              <w:tabs>
                <w:tab w:val="clear" w:pos="284"/>
                <w:tab w:val="num" w:pos="0"/>
              </w:tabs>
              <w:spacing w:after="0"/>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Pr>
                <w:sz w:val="22"/>
              </w:rPr>
              <w:t>Implement a suspension with immediate effect if the severity of the situation warrants it.</w:t>
            </w:r>
          </w:p>
          <w:p w14:paraId="369BE715" w14:textId="77777777" w:rsidR="000514FE" w:rsidRPr="00371416" w:rsidRDefault="000514FE" w:rsidP="00043BF0">
            <w:pPr>
              <w:pStyle w:val="ListNumber"/>
              <w:tabs>
                <w:tab w:val="clear" w:pos="284"/>
                <w:tab w:val="num" w:pos="0"/>
              </w:tabs>
              <w:spacing w:after="0"/>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sidRPr="00371416">
              <w:rPr>
                <w:sz w:val="22"/>
              </w:rPr>
              <w:t xml:space="preserve">Refer to </w:t>
            </w:r>
            <w:hyperlink w:anchor="_Immediate_Suspension" w:history="1">
              <w:r w:rsidRPr="00371416">
                <w:rPr>
                  <w:rStyle w:val="Hyperlink"/>
                  <w:sz w:val="22"/>
                </w:rPr>
                <w:t>Immediate Suspension</w:t>
              </w:r>
            </w:hyperlink>
            <w:r w:rsidRPr="00371416">
              <w:rPr>
                <w:rStyle w:val="Hyperlink"/>
                <w:sz w:val="22"/>
              </w:rPr>
              <w:t>.</w:t>
            </w:r>
          </w:p>
          <w:p w14:paraId="15FCD68A" w14:textId="77777777" w:rsidR="000514FE" w:rsidRPr="00371416" w:rsidRDefault="000514FE" w:rsidP="00043BF0">
            <w:pPr>
              <w:pStyle w:val="ListNumber"/>
              <w:tabs>
                <w:tab w:val="clear" w:pos="284"/>
                <w:tab w:val="num" w:pos="0"/>
              </w:tabs>
              <w:spacing w:after="0"/>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Pr>
                <w:sz w:val="22"/>
              </w:rPr>
              <w:t>E</w:t>
            </w:r>
            <w:r w:rsidRPr="00371416">
              <w:rPr>
                <w:sz w:val="22"/>
              </w:rPr>
              <w:t>nsure the student is appropriately supervised until:</w:t>
            </w:r>
          </w:p>
          <w:p w14:paraId="1FBF31AB" w14:textId="77777777" w:rsidR="000514FE" w:rsidRPr="00371416" w:rsidRDefault="000514FE" w:rsidP="00043BF0">
            <w:pPr>
              <w:pStyle w:val="ListNumber"/>
              <w:numPr>
                <w:ilvl w:val="0"/>
                <w:numId w:val="11"/>
              </w:numPr>
              <w:tabs>
                <w:tab w:val="num" w:pos="0"/>
              </w:tabs>
              <w:spacing w:after="0"/>
              <w:ind w:left="453"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371416">
              <w:rPr>
                <w:sz w:val="22"/>
              </w:rPr>
              <w:t>the student is collected by a parent/carer, or parent’s emergency contact person, or</w:t>
            </w:r>
          </w:p>
          <w:p w14:paraId="04E1362E" w14:textId="77777777" w:rsidR="000514FE" w:rsidRPr="00371416" w:rsidRDefault="000514FE" w:rsidP="00043BF0">
            <w:pPr>
              <w:pStyle w:val="ListNumber"/>
              <w:numPr>
                <w:ilvl w:val="0"/>
                <w:numId w:val="11"/>
              </w:numPr>
              <w:tabs>
                <w:tab w:val="num" w:pos="0"/>
              </w:tabs>
              <w:spacing w:after="0"/>
              <w:ind w:left="453"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371416">
              <w:rPr>
                <w:sz w:val="22"/>
              </w:rPr>
              <w:t>the end of the school day or activity if the parent/carer or emergency contact person is unable to collect them earlier.</w:t>
            </w:r>
          </w:p>
          <w:p w14:paraId="4EE83A02" w14:textId="77777777" w:rsidR="000514FE" w:rsidRPr="00DD46FE" w:rsidRDefault="000514FE" w:rsidP="00043BF0">
            <w:pPr>
              <w:pStyle w:val="ListNumber"/>
              <w:tabs>
                <w:tab w:val="clear" w:pos="284"/>
              </w:tabs>
              <w:spacing w:after="0"/>
              <w:ind w:left="31" w:firstLine="0"/>
              <w:contextualSpacing w:val="0"/>
              <w:cnfStyle w:val="000000000000" w:firstRow="0" w:lastRow="0" w:firstColumn="0" w:lastColumn="0" w:oddVBand="0" w:evenVBand="0" w:oddHBand="0" w:evenHBand="0" w:firstRowFirstColumn="0" w:firstRowLastColumn="0" w:lastRowFirstColumn="0" w:lastRowLastColumn="0"/>
              <w:rPr>
                <w:sz w:val="22"/>
              </w:rPr>
            </w:pPr>
            <w:r>
              <w:rPr>
                <w:sz w:val="22"/>
              </w:rPr>
              <w:t>Contact and advise the Education Consultant and inform them of the immediate suspension before informing the Executive Director.</w:t>
            </w:r>
          </w:p>
        </w:tc>
      </w:tr>
    </w:tbl>
    <w:p w14:paraId="0FFFA0FD" w14:textId="77777777" w:rsidR="002C2A7A" w:rsidRDefault="002C2A7A" w:rsidP="00043BF0">
      <w:pPr>
        <w:pStyle w:val="Heading1"/>
        <w:spacing w:after="0"/>
      </w:pPr>
      <w:bookmarkStart w:id="19" w:name="_Toc151375246"/>
    </w:p>
    <w:p w14:paraId="5CCFC4E1" w14:textId="77777777" w:rsidR="00BA020C" w:rsidRDefault="00BA020C" w:rsidP="00043BF0">
      <w:pPr>
        <w:rPr>
          <w:rFonts w:cstheme="minorHAnsi"/>
          <w:b/>
          <w:bCs/>
          <w:color w:val="391B76"/>
          <w:sz w:val="32"/>
          <w:szCs w:val="32"/>
          <w:lang w:val="en-US"/>
        </w:rPr>
      </w:pPr>
      <w:r>
        <w:br w:type="page"/>
      </w:r>
    </w:p>
    <w:p w14:paraId="29C0C3B5" w14:textId="77777777" w:rsidR="000514FE" w:rsidRPr="00507C28" w:rsidRDefault="000514FE" w:rsidP="00043BF0">
      <w:pPr>
        <w:pStyle w:val="Heading1"/>
        <w:spacing w:after="0"/>
      </w:pPr>
      <w:r>
        <w:lastRenderedPageBreak/>
        <w:t>Implementing the Suspension</w:t>
      </w:r>
      <w:bookmarkEnd w:id="19"/>
    </w:p>
    <w:tbl>
      <w:tblPr>
        <w:tblStyle w:val="TableGrid"/>
        <w:tblW w:w="9781" w:type="dxa"/>
        <w:tblLook w:val="04A0" w:firstRow="1" w:lastRow="0" w:firstColumn="1" w:lastColumn="0" w:noHBand="0" w:noVBand="1"/>
      </w:tblPr>
      <w:tblGrid>
        <w:gridCol w:w="426"/>
        <w:gridCol w:w="2268"/>
        <w:gridCol w:w="1842"/>
        <w:gridCol w:w="5245"/>
      </w:tblGrid>
      <w:tr w:rsidR="000514FE" w:rsidRPr="00507C28" w14:paraId="6289E63A" w14:textId="77777777" w:rsidTr="00276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tcPr>
          <w:p w14:paraId="6320B3AB" w14:textId="77777777" w:rsidR="000514FE" w:rsidRPr="00507C28" w:rsidRDefault="000514FE" w:rsidP="00043BF0"/>
        </w:tc>
        <w:tc>
          <w:tcPr>
            <w:tcW w:w="2268" w:type="dxa"/>
          </w:tcPr>
          <w:p w14:paraId="78999ACF" w14:textId="77777777" w:rsidR="000514FE" w:rsidRPr="005821C5" w:rsidRDefault="000514FE" w:rsidP="00043B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ACTIVITY</w:t>
            </w:r>
          </w:p>
        </w:tc>
        <w:tc>
          <w:tcPr>
            <w:tcW w:w="1842" w:type="dxa"/>
          </w:tcPr>
          <w:p w14:paraId="37D4E26C" w14:textId="77777777" w:rsidR="000514FE" w:rsidRPr="005821C5" w:rsidRDefault="000514FE" w:rsidP="00043B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RESPONSIBILITY</w:t>
            </w:r>
          </w:p>
        </w:tc>
        <w:tc>
          <w:tcPr>
            <w:tcW w:w="5245" w:type="dxa"/>
          </w:tcPr>
          <w:p w14:paraId="7CFF205F" w14:textId="77777777" w:rsidR="000514FE" w:rsidRPr="005821C5" w:rsidRDefault="000514FE" w:rsidP="00043B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0514FE" w:rsidRPr="00507C28" w14:paraId="37B0687C"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F5239E0" w14:textId="77777777" w:rsidR="000514FE" w:rsidRPr="00507C28" w:rsidRDefault="000514FE" w:rsidP="00043BF0">
            <w:r>
              <w:t>A</w:t>
            </w:r>
          </w:p>
        </w:tc>
        <w:tc>
          <w:tcPr>
            <w:tcW w:w="2268" w:type="dxa"/>
          </w:tcPr>
          <w:p w14:paraId="70833B69" w14:textId="77777777" w:rsidR="000514FE" w:rsidRPr="002D2170" w:rsidRDefault="000514FE" w:rsidP="00043BF0">
            <w:pPr>
              <w:cnfStyle w:val="000000000000" w:firstRow="0" w:lastRow="0" w:firstColumn="0" w:lastColumn="0" w:oddVBand="0" w:evenVBand="0" w:oddHBand="0" w:evenHBand="0" w:firstRowFirstColumn="0" w:firstRowLastColumn="0" w:lastRowFirstColumn="0" w:lastRowLastColumn="0"/>
              <w:rPr>
                <w:b/>
                <w:bCs/>
              </w:rPr>
            </w:pPr>
            <w:r>
              <w:rPr>
                <w:b/>
                <w:bCs/>
              </w:rPr>
              <w:t>Initial n</w:t>
            </w:r>
            <w:r w:rsidRPr="002D2170">
              <w:rPr>
                <w:b/>
                <w:bCs/>
              </w:rPr>
              <w:t>otification</w:t>
            </w:r>
          </w:p>
        </w:tc>
        <w:tc>
          <w:tcPr>
            <w:tcW w:w="1842" w:type="dxa"/>
          </w:tcPr>
          <w:p w14:paraId="758B20B4"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pPr>
            <w:r>
              <w:t xml:space="preserve">School </w:t>
            </w:r>
            <w:r w:rsidRPr="00371416">
              <w:t>Principal</w:t>
            </w:r>
          </w:p>
          <w:p w14:paraId="75729971" w14:textId="77777777" w:rsidR="000514FE" w:rsidRPr="00507C28" w:rsidRDefault="000514FE" w:rsidP="00043BF0">
            <w:pPr>
              <w:cnfStyle w:val="000000000000" w:firstRow="0" w:lastRow="0" w:firstColumn="0" w:lastColumn="0" w:oddVBand="0" w:evenVBand="0" w:oddHBand="0" w:evenHBand="0" w:firstRowFirstColumn="0" w:firstRowLastColumn="0" w:lastRowFirstColumn="0" w:lastRowLastColumn="0"/>
            </w:pPr>
          </w:p>
        </w:tc>
        <w:tc>
          <w:tcPr>
            <w:tcW w:w="5245" w:type="dxa"/>
          </w:tcPr>
          <w:p w14:paraId="48756E39" w14:textId="77777777" w:rsidR="000514FE" w:rsidRPr="00D561B2" w:rsidRDefault="000514F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Inform</w:t>
            </w:r>
            <w:r w:rsidRPr="00D561B2">
              <w:rPr>
                <w:color w:val="391B76" w:themeColor="background2"/>
              </w:rPr>
              <w:t xml:space="preserve"> the student and their </w:t>
            </w:r>
            <w:hyperlink w:anchor="RelevantPersons" w:history="1">
              <w:r w:rsidRPr="00D561B2">
                <w:rPr>
                  <w:rStyle w:val="Hyperlink"/>
                  <w:color w:val="0070C0"/>
                </w:rPr>
                <w:t>relevant person</w:t>
              </w:r>
            </w:hyperlink>
            <w:r w:rsidRPr="00D561B2">
              <w:rPr>
                <w:color w:val="391B76" w:themeColor="background2"/>
              </w:rPr>
              <w:t xml:space="preserve"> (via telephone or in person) of:</w:t>
            </w:r>
            <w:r>
              <w:rPr>
                <w:color w:val="391B76" w:themeColor="background2"/>
              </w:rPr>
              <w:t xml:space="preserve"> </w:t>
            </w:r>
          </w:p>
          <w:p w14:paraId="5C126961" w14:textId="77777777" w:rsidR="000514FE" w:rsidRPr="00D561B2" w:rsidRDefault="000514FE" w:rsidP="00043BF0">
            <w:pPr>
              <w:pStyle w:val="ListParagraph"/>
              <w:numPr>
                <w:ilvl w:val="0"/>
                <w:numId w:val="34"/>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the reason/s for suspension</w:t>
            </w:r>
          </w:p>
          <w:p w14:paraId="4961A4ED" w14:textId="77777777" w:rsidR="000514FE" w:rsidRPr="00D561B2" w:rsidRDefault="000514FE" w:rsidP="00043BF0">
            <w:pPr>
              <w:pStyle w:val="ListParagraph"/>
              <w:numPr>
                <w:ilvl w:val="0"/>
                <w:numId w:val="34"/>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the school days on which the suspension shall occur; and</w:t>
            </w:r>
          </w:p>
          <w:p w14:paraId="4200E726" w14:textId="77777777" w:rsidR="000514FE" w:rsidRPr="00507C28" w:rsidRDefault="000514FE" w:rsidP="00043BF0">
            <w:pPr>
              <w:pStyle w:val="ListParagraph"/>
              <w:numPr>
                <w:ilvl w:val="0"/>
                <w:numId w:val="34"/>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pPr>
            <w:r w:rsidRPr="002C741E">
              <w:rPr>
                <w:color w:val="391B76" w:themeColor="background2"/>
              </w:rPr>
              <w:t>where the suspension will occur.</w:t>
            </w:r>
            <w:r>
              <w:rPr>
                <w:color w:val="391B76" w:themeColor="background2"/>
              </w:rPr>
              <w:t xml:space="preserve"> (e.g., in-school suspension)</w:t>
            </w:r>
          </w:p>
        </w:tc>
      </w:tr>
      <w:tr w:rsidR="000514FE" w:rsidRPr="00507C28" w14:paraId="18819272"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5A5220F" w14:textId="77777777" w:rsidR="000514FE" w:rsidRPr="00507C28" w:rsidRDefault="000514FE" w:rsidP="00043BF0">
            <w:r>
              <w:t>B</w:t>
            </w:r>
          </w:p>
        </w:tc>
        <w:tc>
          <w:tcPr>
            <w:tcW w:w="2268" w:type="dxa"/>
          </w:tcPr>
          <w:p w14:paraId="2B185817" w14:textId="77777777" w:rsidR="000514FE" w:rsidRPr="002D2170" w:rsidRDefault="000514FE" w:rsidP="00043BF0">
            <w:pPr>
              <w:cnfStyle w:val="000000000000" w:firstRow="0" w:lastRow="0" w:firstColumn="0" w:lastColumn="0" w:oddVBand="0" w:evenVBand="0" w:oddHBand="0" w:evenHBand="0" w:firstRowFirstColumn="0" w:firstRowLastColumn="0" w:lastRowFirstColumn="0" w:lastRowLastColumn="0"/>
              <w:rPr>
                <w:b/>
                <w:bCs/>
              </w:rPr>
            </w:pPr>
            <w:r>
              <w:rPr>
                <w:b/>
                <w:bCs/>
              </w:rPr>
              <w:t>Supports for student and their relevant person</w:t>
            </w:r>
          </w:p>
        </w:tc>
        <w:tc>
          <w:tcPr>
            <w:tcW w:w="1842" w:type="dxa"/>
          </w:tcPr>
          <w:p w14:paraId="5FF83E80" w14:textId="77777777" w:rsidR="000514FE" w:rsidRPr="00507C28" w:rsidRDefault="000514FE" w:rsidP="00043BF0">
            <w:pPr>
              <w:cnfStyle w:val="000000000000" w:firstRow="0" w:lastRow="0" w:firstColumn="0" w:lastColumn="0" w:oddVBand="0" w:evenVBand="0" w:oddHBand="0" w:evenHBand="0" w:firstRowFirstColumn="0" w:firstRowLastColumn="0" w:lastRowFirstColumn="0" w:lastRowLastColumn="0"/>
            </w:pPr>
            <w:r>
              <w:t>School Principal</w:t>
            </w:r>
          </w:p>
        </w:tc>
        <w:tc>
          <w:tcPr>
            <w:tcW w:w="5245" w:type="dxa"/>
          </w:tcPr>
          <w:p w14:paraId="51828DAA" w14:textId="77777777" w:rsidR="000514FE" w:rsidRPr="00F67F1C" w:rsidRDefault="000514F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4B0DF5">
              <w:rPr>
                <w:color w:val="391B76" w:themeColor="background2"/>
              </w:rPr>
              <w:t>Provide contact details for additional support services to the student and the relevant person as appropriate.</w:t>
            </w:r>
          </w:p>
        </w:tc>
      </w:tr>
      <w:tr w:rsidR="000514FE" w:rsidRPr="00507C28" w14:paraId="033A9CF6"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DDBD12B" w14:textId="77777777" w:rsidR="000514FE" w:rsidRPr="00507C28" w:rsidRDefault="000514FE" w:rsidP="00043BF0">
            <w:r>
              <w:t>C</w:t>
            </w:r>
          </w:p>
        </w:tc>
        <w:tc>
          <w:tcPr>
            <w:tcW w:w="2268" w:type="dxa"/>
          </w:tcPr>
          <w:p w14:paraId="34F4297A" w14:textId="77777777" w:rsidR="000514FE" w:rsidRPr="002D2170" w:rsidRDefault="000514FE" w:rsidP="00043BF0">
            <w:pPr>
              <w:cnfStyle w:val="000000000000" w:firstRow="0" w:lastRow="0" w:firstColumn="0" w:lastColumn="0" w:oddVBand="0" w:evenVBand="0" w:oddHBand="0" w:evenHBand="0" w:firstRowFirstColumn="0" w:firstRowLastColumn="0" w:lastRowFirstColumn="0" w:lastRowLastColumn="0"/>
              <w:rPr>
                <w:b/>
                <w:bCs/>
              </w:rPr>
            </w:pPr>
            <w:r>
              <w:rPr>
                <w:b/>
                <w:bCs/>
              </w:rPr>
              <w:t>Suspensions of</w:t>
            </w:r>
            <w:r w:rsidRPr="00E70F87">
              <w:rPr>
                <w:b/>
                <w:bCs/>
              </w:rPr>
              <w:t xml:space="preserve"> 3</w:t>
            </w:r>
            <w:r>
              <w:rPr>
                <w:b/>
                <w:bCs/>
              </w:rPr>
              <w:t xml:space="preserve"> days or fewer</w:t>
            </w:r>
          </w:p>
        </w:tc>
        <w:tc>
          <w:tcPr>
            <w:tcW w:w="1842" w:type="dxa"/>
          </w:tcPr>
          <w:p w14:paraId="15E7F268"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pPr>
            <w:r>
              <w:t>School Principal</w:t>
            </w:r>
          </w:p>
          <w:p w14:paraId="7E4B4563" w14:textId="77777777" w:rsidR="000514FE" w:rsidRPr="00507C28" w:rsidRDefault="000514FE" w:rsidP="00043BF0">
            <w:pPr>
              <w:cnfStyle w:val="000000000000" w:firstRow="0" w:lastRow="0" w:firstColumn="0" w:lastColumn="0" w:oddVBand="0" w:evenVBand="0" w:oddHBand="0" w:evenHBand="0" w:firstRowFirstColumn="0" w:firstRowLastColumn="0" w:lastRowFirstColumn="0" w:lastRowLastColumn="0"/>
            </w:pPr>
          </w:p>
        </w:tc>
        <w:tc>
          <w:tcPr>
            <w:tcW w:w="5245" w:type="dxa"/>
          </w:tcPr>
          <w:p w14:paraId="28B1DD5A" w14:textId="77777777" w:rsidR="000514FE" w:rsidRDefault="000514FE" w:rsidP="00043BF0">
            <w:pPr>
              <w:tabs>
                <w:tab w:val="left" w:pos="3000"/>
              </w:tabs>
              <w:cnfStyle w:val="000000000000" w:firstRow="0" w:lastRow="0" w:firstColumn="0" w:lastColumn="0" w:oddVBand="0" w:evenVBand="0" w:oddHBand="0" w:evenHBand="0" w:firstRowFirstColumn="0" w:firstRowLastColumn="0" w:lastRowFirstColumn="0" w:lastRowLastColumn="0"/>
              <w:rPr>
                <w:rFonts w:eastAsia="MS Mincho" w:cs="Times New Roman"/>
                <w:color w:val="391B76" w:themeColor="background2"/>
              </w:rPr>
            </w:pPr>
            <w:r>
              <w:rPr>
                <w:rFonts w:eastAsia="MS Mincho" w:cs="Times New Roman"/>
                <w:color w:val="391B76" w:themeColor="background2"/>
              </w:rPr>
              <w:t>E</w:t>
            </w:r>
            <w:r w:rsidRPr="0051109E">
              <w:rPr>
                <w:rFonts w:eastAsia="MS Mincho" w:cs="Times New Roman"/>
                <w:color w:val="391B76" w:themeColor="background2"/>
              </w:rPr>
              <w:t>nsure a continuation of educational opportunity by providing the student with meaningful work, and monitor the completion of that work, until the period of suspension concludes.</w:t>
            </w:r>
          </w:p>
          <w:p w14:paraId="4A859F3C" w14:textId="77777777" w:rsidR="00454A41" w:rsidRPr="0051109E" w:rsidRDefault="00454A41" w:rsidP="00043BF0">
            <w:pPr>
              <w:tabs>
                <w:tab w:val="left" w:pos="3000"/>
              </w:tabs>
              <w:cnfStyle w:val="000000000000" w:firstRow="0" w:lastRow="0" w:firstColumn="0" w:lastColumn="0" w:oddVBand="0" w:evenVBand="0" w:oddHBand="0" w:evenHBand="0" w:firstRowFirstColumn="0" w:firstRowLastColumn="0" w:lastRowFirstColumn="0" w:lastRowLastColumn="0"/>
              <w:rPr>
                <w:color w:val="391B76" w:themeColor="background2"/>
              </w:rPr>
            </w:pPr>
            <w:r>
              <w:t>Seek the approval of the Executive Director for any suspension of more than three days.</w:t>
            </w:r>
          </w:p>
        </w:tc>
      </w:tr>
      <w:tr w:rsidR="000514FE" w:rsidRPr="00507C28" w14:paraId="34514446"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AA44CE0" w14:textId="77777777" w:rsidR="000514FE" w:rsidRPr="00507C28" w:rsidRDefault="004F7E89" w:rsidP="00043BF0">
            <w:r>
              <w:t>D</w:t>
            </w:r>
          </w:p>
        </w:tc>
        <w:tc>
          <w:tcPr>
            <w:tcW w:w="2268" w:type="dxa"/>
          </w:tcPr>
          <w:p w14:paraId="0C262078"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rPr>
                <w:b/>
                <w:bCs/>
              </w:rPr>
            </w:pPr>
            <w:r>
              <w:rPr>
                <w:b/>
                <w:bCs/>
              </w:rPr>
              <w:t>Notice of Suspension</w:t>
            </w:r>
          </w:p>
        </w:tc>
        <w:tc>
          <w:tcPr>
            <w:tcW w:w="1842" w:type="dxa"/>
          </w:tcPr>
          <w:p w14:paraId="2DB86626"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pPr>
            <w:r>
              <w:t xml:space="preserve">School </w:t>
            </w:r>
            <w:r w:rsidRPr="00371416">
              <w:t>Principal</w:t>
            </w:r>
          </w:p>
          <w:p w14:paraId="16338F62" w14:textId="77777777" w:rsidR="000514FE" w:rsidRDefault="000514FE" w:rsidP="00043BF0">
            <w:pPr>
              <w:cnfStyle w:val="000000000000" w:firstRow="0" w:lastRow="0" w:firstColumn="0" w:lastColumn="0" w:oddVBand="0" w:evenVBand="0" w:oddHBand="0" w:evenHBand="0" w:firstRowFirstColumn="0" w:firstRowLastColumn="0" w:lastRowFirstColumn="0" w:lastRowLastColumn="0"/>
            </w:pPr>
          </w:p>
        </w:tc>
        <w:tc>
          <w:tcPr>
            <w:tcW w:w="5245" w:type="dxa"/>
          </w:tcPr>
          <w:p w14:paraId="53105254" w14:textId="77777777" w:rsidR="000514FE" w:rsidRPr="00D561B2" w:rsidRDefault="000514F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Provide t</w:t>
            </w:r>
            <w:r w:rsidRPr="00D561B2">
              <w:rPr>
                <w:color w:val="391B76" w:themeColor="background2"/>
              </w:rPr>
              <w:t>he student and the</w:t>
            </w:r>
            <w:r>
              <w:rPr>
                <w:color w:val="391B76" w:themeColor="background2"/>
              </w:rPr>
              <w:t>ir</w:t>
            </w:r>
            <w:r w:rsidRPr="00D561B2">
              <w:rPr>
                <w:color w:val="391B76" w:themeColor="background2"/>
              </w:rPr>
              <w:t xml:space="preserve"> relevant person </w:t>
            </w:r>
            <w:r w:rsidRPr="00786116">
              <w:rPr>
                <w:color w:val="391B76" w:themeColor="background2"/>
              </w:rPr>
              <w:t xml:space="preserve">with a </w:t>
            </w:r>
            <w:r w:rsidRPr="00E20E63">
              <w:rPr>
                <w:color w:val="391B76" w:themeColor="background2"/>
              </w:rPr>
              <w:t>Notice of Suspension Letter</w:t>
            </w:r>
            <w:r w:rsidRPr="00786116">
              <w:rPr>
                <w:i/>
                <w:iCs/>
                <w:color w:val="391B76" w:themeColor="background2"/>
              </w:rPr>
              <w:t xml:space="preserve">, </w:t>
            </w:r>
            <w:r w:rsidRPr="00786116">
              <w:rPr>
                <w:color w:val="391B76" w:themeColor="background2"/>
              </w:rPr>
              <w:t xml:space="preserve">which </w:t>
            </w:r>
            <w:r w:rsidRPr="00D561B2">
              <w:rPr>
                <w:color w:val="391B76" w:themeColor="background2"/>
              </w:rPr>
              <w:t>must include:</w:t>
            </w:r>
          </w:p>
          <w:p w14:paraId="34335568" w14:textId="77777777" w:rsidR="000514FE" w:rsidRPr="00D561B2" w:rsidRDefault="000514FE" w:rsidP="00043BF0">
            <w:pPr>
              <w:pStyle w:val="ListParagraph"/>
              <w:numPr>
                <w:ilvl w:val="0"/>
                <w:numId w:val="35"/>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the reasons for the suspension</w:t>
            </w:r>
          </w:p>
          <w:p w14:paraId="3060380C" w14:textId="77777777" w:rsidR="000514FE" w:rsidRPr="00D561B2" w:rsidRDefault="000514FE" w:rsidP="00043BF0">
            <w:pPr>
              <w:pStyle w:val="ListParagraph"/>
              <w:numPr>
                <w:ilvl w:val="0"/>
                <w:numId w:val="35"/>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the school days on which the suspension shall occur</w:t>
            </w:r>
          </w:p>
          <w:p w14:paraId="7652DFD9" w14:textId="77777777" w:rsidR="000514FE" w:rsidRPr="00152EC7" w:rsidRDefault="000514FE" w:rsidP="00043BF0">
            <w:pPr>
              <w:pStyle w:val="ListParagraph"/>
              <w:numPr>
                <w:ilvl w:val="0"/>
                <w:numId w:val="35"/>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152EC7">
              <w:rPr>
                <w:color w:val="391B76" w:themeColor="background2"/>
              </w:rPr>
              <w:t>and copies of the Student Absence Learning Plan and Return to School Plan, if required</w:t>
            </w:r>
          </w:p>
          <w:p w14:paraId="64629093" w14:textId="77777777" w:rsidR="000514FE" w:rsidRPr="00D561B2" w:rsidRDefault="000514FE" w:rsidP="00043BF0">
            <w:pPr>
              <w:pStyle w:val="ListParagraph"/>
              <w:numPr>
                <w:ilvl w:val="0"/>
                <w:numId w:val="35"/>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 xml:space="preserve">a copy of </w:t>
            </w:r>
            <w:r w:rsidRPr="00851B62">
              <w:rPr>
                <w:color w:val="391B76" w:themeColor="background2"/>
              </w:rPr>
              <w:t xml:space="preserve">the </w:t>
            </w:r>
            <w:hyperlink w:anchor="_Appendix_F:_DOBCEL" w:history="1">
              <w:r w:rsidRPr="00851B62">
                <w:rPr>
                  <w:rStyle w:val="Hyperlink"/>
                </w:rPr>
                <w:t>DOBCEL Information Sheet – Student Suspensions (Appendix F).</w:t>
              </w:r>
            </w:hyperlink>
            <w:r w:rsidRPr="00D561B2">
              <w:rPr>
                <w:i/>
                <w:iCs/>
                <w:color w:val="391B76" w:themeColor="background2"/>
              </w:rPr>
              <w:t xml:space="preserve"> </w:t>
            </w:r>
            <w:r w:rsidRPr="00D561B2">
              <w:rPr>
                <w:color w:val="391B76" w:themeColor="background2"/>
              </w:rPr>
              <w:t>Ensure that the format meets the communication needs of the student and relevant person. Provide the information in alternative formats when required.</w:t>
            </w:r>
          </w:p>
        </w:tc>
      </w:tr>
    </w:tbl>
    <w:p w14:paraId="2CB50859" w14:textId="77777777" w:rsidR="000514FE" w:rsidRDefault="000514FE" w:rsidP="00043BF0">
      <w:pPr>
        <w:rPr>
          <w:b/>
          <w:bCs/>
          <w:color w:val="391B76"/>
          <w:sz w:val="28"/>
        </w:rPr>
      </w:pPr>
    </w:p>
    <w:p w14:paraId="380E0CC8" w14:textId="77777777" w:rsidR="000514FE" w:rsidRPr="00507C28" w:rsidRDefault="000514FE" w:rsidP="00043BF0">
      <w:pPr>
        <w:pStyle w:val="Heading1"/>
        <w:spacing w:after="0"/>
      </w:pPr>
      <w:bookmarkStart w:id="20" w:name="_Toc151375247"/>
      <w:r>
        <w:t>Suspension Support and Follow Up</w:t>
      </w:r>
      <w:bookmarkEnd w:id="20"/>
    </w:p>
    <w:tbl>
      <w:tblPr>
        <w:tblStyle w:val="TableGrid"/>
        <w:tblW w:w="9781" w:type="dxa"/>
        <w:tblLook w:val="04A0" w:firstRow="1" w:lastRow="0" w:firstColumn="1" w:lastColumn="0" w:noHBand="0" w:noVBand="1"/>
      </w:tblPr>
      <w:tblGrid>
        <w:gridCol w:w="426"/>
        <w:gridCol w:w="2268"/>
        <w:gridCol w:w="1842"/>
        <w:gridCol w:w="5245"/>
      </w:tblGrid>
      <w:tr w:rsidR="000514FE" w:rsidRPr="00B65D99" w14:paraId="5B8FDE88" w14:textId="77777777" w:rsidTr="00276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gridSpan w:val="2"/>
          </w:tcPr>
          <w:p w14:paraId="0E0D3551" w14:textId="77777777" w:rsidR="000514FE" w:rsidRPr="005821C5" w:rsidRDefault="000514FE" w:rsidP="00043BF0">
            <w:pPr>
              <w:jc w:val="left"/>
              <w:rPr>
                <w:b/>
                <w:bCs/>
              </w:rPr>
            </w:pPr>
            <w:r w:rsidRPr="005821C5">
              <w:rPr>
                <w:b/>
                <w:bCs/>
              </w:rPr>
              <w:t>ACTIVITY</w:t>
            </w:r>
          </w:p>
        </w:tc>
        <w:tc>
          <w:tcPr>
            <w:tcW w:w="1842" w:type="dxa"/>
          </w:tcPr>
          <w:p w14:paraId="2BC3240B" w14:textId="77777777" w:rsidR="000514FE" w:rsidRPr="005821C5" w:rsidRDefault="000514FE" w:rsidP="00043B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RESPONSIBILITY</w:t>
            </w:r>
          </w:p>
        </w:tc>
        <w:tc>
          <w:tcPr>
            <w:tcW w:w="5245" w:type="dxa"/>
          </w:tcPr>
          <w:p w14:paraId="784A75A3" w14:textId="77777777" w:rsidR="000514FE" w:rsidRPr="005821C5" w:rsidRDefault="000514FE" w:rsidP="00043B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0514FE" w:rsidRPr="00B65D99" w14:paraId="50567A3D"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958EC09" w14:textId="77777777" w:rsidR="000514FE" w:rsidRPr="00B65D99" w:rsidRDefault="000514FE" w:rsidP="00043BF0">
            <w:r w:rsidRPr="00B65D99">
              <w:t>A</w:t>
            </w:r>
          </w:p>
        </w:tc>
        <w:tc>
          <w:tcPr>
            <w:tcW w:w="2268" w:type="dxa"/>
          </w:tcPr>
          <w:p w14:paraId="2363ECF0" w14:textId="77777777" w:rsidR="000514FE" w:rsidRPr="005724E3" w:rsidRDefault="000514FE" w:rsidP="00043BF0">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724E3">
              <w:rPr>
                <w:rFonts w:ascii="Calibri" w:hAnsi="Calibri" w:cs="Calibri"/>
                <w:b/>
                <w:bCs/>
              </w:rPr>
              <w:t xml:space="preserve">Conduct </w:t>
            </w:r>
            <w:r w:rsidRPr="00152EC7">
              <w:rPr>
                <w:rFonts w:ascii="Calibri" w:hAnsi="Calibri" w:cs="Calibri"/>
                <w:b/>
                <w:bCs/>
              </w:rPr>
              <w:t>a Program S</w:t>
            </w:r>
            <w:r w:rsidRPr="00152EC7">
              <w:rPr>
                <w:rFonts w:ascii="Calibri" w:hAnsi="Calibri" w:cs="Calibri"/>
                <w:b/>
                <w:bCs/>
                <w:color w:val="011A3C"/>
              </w:rPr>
              <w:t>upport Group (PSG) meeting</w:t>
            </w:r>
            <w:r w:rsidRPr="005724E3">
              <w:rPr>
                <w:rFonts w:ascii="Calibri" w:hAnsi="Calibri" w:cs="Calibri"/>
                <w:b/>
                <w:bCs/>
              </w:rPr>
              <w:t xml:space="preserve"> </w:t>
            </w:r>
          </w:p>
        </w:tc>
        <w:tc>
          <w:tcPr>
            <w:tcW w:w="1842" w:type="dxa"/>
          </w:tcPr>
          <w:p w14:paraId="4B857A98" w14:textId="77777777" w:rsidR="000514FE" w:rsidRPr="00B65D99" w:rsidRDefault="000514FE" w:rsidP="00043BF0">
            <w:pPr>
              <w:cnfStyle w:val="000000000000" w:firstRow="0" w:lastRow="0" w:firstColumn="0" w:lastColumn="0" w:oddVBand="0" w:evenVBand="0" w:oddHBand="0" w:evenHBand="0" w:firstRowFirstColumn="0" w:firstRowLastColumn="0" w:lastRowFirstColumn="0" w:lastRowLastColumn="0"/>
            </w:pPr>
            <w:r>
              <w:t xml:space="preserve">School Principal </w:t>
            </w:r>
          </w:p>
        </w:tc>
        <w:tc>
          <w:tcPr>
            <w:tcW w:w="5245" w:type="dxa"/>
          </w:tcPr>
          <w:p w14:paraId="5ABCF707" w14:textId="77777777" w:rsidR="000514FE" w:rsidRPr="00B172F3" w:rsidRDefault="000514FE" w:rsidP="00043BF0">
            <w:pPr>
              <w:pStyle w:val="ListNumber"/>
              <w:spacing w:after="0"/>
              <w:ind w:left="28" w:hanging="28"/>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A</w:t>
            </w:r>
            <w:r w:rsidRPr="00B172F3">
              <w:rPr>
                <w:sz w:val="22"/>
                <w:szCs w:val="24"/>
              </w:rPr>
              <w:t>ssess whether it is appropriate to convene a PSG meeting with the student, the relevant person, and any other adults or professionals involved in the care of the student.</w:t>
            </w:r>
          </w:p>
          <w:p w14:paraId="1E5DB145" w14:textId="77777777" w:rsidR="000514FE" w:rsidRPr="00B172F3" w:rsidRDefault="000514FE" w:rsidP="00043BF0">
            <w:pPr>
              <w:pStyle w:val="ListNumber"/>
              <w:spacing w:after="0"/>
              <w:ind w:left="28" w:hanging="28"/>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The purpose of such a meeting is to discuss:</w:t>
            </w:r>
          </w:p>
          <w:p w14:paraId="0B6662DC" w14:textId="77777777" w:rsidR="000514FE" w:rsidRPr="00B172F3" w:rsidRDefault="000514FE" w:rsidP="00043BF0">
            <w:pPr>
              <w:pStyle w:val="ListNumber"/>
              <w:numPr>
                <w:ilvl w:val="0"/>
                <w:numId w:val="37"/>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the student's behaviour that led to the suspension</w:t>
            </w:r>
          </w:p>
          <w:p w14:paraId="71EB4DA3" w14:textId="77777777" w:rsidR="000514FE" w:rsidRPr="00B172F3" w:rsidRDefault="000514FE" w:rsidP="00043BF0">
            <w:pPr>
              <w:pStyle w:val="ListNumber"/>
              <w:numPr>
                <w:ilvl w:val="0"/>
                <w:numId w:val="37"/>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a range of strategies to address the concerns, and</w:t>
            </w:r>
          </w:p>
          <w:p w14:paraId="6B0E5D80" w14:textId="77777777" w:rsidR="000514FE" w:rsidRPr="00B172F3" w:rsidRDefault="000514FE" w:rsidP="00043BF0">
            <w:pPr>
              <w:pStyle w:val="ListNumber"/>
              <w:numPr>
                <w:ilvl w:val="0"/>
                <w:numId w:val="14"/>
              </w:numPr>
              <w:spacing w:after="0"/>
              <w:ind w:left="453" w:hanging="357"/>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prevent further occurrences of such behaviour.</w:t>
            </w:r>
          </w:p>
          <w:p w14:paraId="2125D7EF" w14:textId="77777777" w:rsidR="000514FE" w:rsidRPr="00B172F3" w:rsidRDefault="000514FE" w:rsidP="00043BF0">
            <w:pPr>
              <w:pStyle w:val="ListNumber"/>
              <w:spacing w:afterLines="60" w:after="144"/>
              <w:ind w:left="31"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C</w:t>
            </w:r>
            <w:r w:rsidRPr="00B172F3">
              <w:rPr>
                <w:sz w:val="22"/>
                <w:szCs w:val="24"/>
              </w:rPr>
              <w:t>onvene a meeting if one or more of the following circumstances apply:</w:t>
            </w:r>
          </w:p>
          <w:p w14:paraId="43D9BCF9" w14:textId="77777777" w:rsidR="000514FE" w:rsidRPr="00B172F3" w:rsidRDefault="000514FE" w:rsidP="00043BF0">
            <w:pPr>
              <w:pStyle w:val="ListNumber"/>
              <w:numPr>
                <w:ilvl w:val="0"/>
                <w:numId w:val="14"/>
              </w:numPr>
              <w:spacing w:after="0"/>
              <w:ind w:left="456"/>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a student and/or their relevant person requests a meeting</w:t>
            </w:r>
          </w:p>
          <w:p w14:paraId="13336B6F" w14:textId="77777777" w:rsidR="000514FE" w:rsidRPr="00B172F3" w:rsidRDefault="000514FE" w:rsidP="00043BF0">
            <w:pPr>
              <w:pStyle w:val="ListNumber"/>
              <w:numPr>
                <w:ilvl w:val="0"/>
                <w:numId w:val="14"/>
              </w:numPr>
              <w:spacing w:after="0"/>
              <w:ind w:left="456"/>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a student has a disability, is Aboriginal or Torres Strait Islander or is in out-of-home care</w:t>
            </w:r>
          </w:p>
          <w:p w14:paraId="36AD4609" w14:textId="77777777" w:rsidR="000514FE" w:rsidRPr="00B172F3" w:rsidRDefault="000514FE" w:rsidP="00043BF0">
            <w:pPr>
              <w:pStyle w:val="ListNumber"/>
              <w:numPr>
                <w:ilvl w:val="0"/>
                <w:numId w:val="14"/>
              </w:numPr>
              <w:spacing w:after="0"/>
              <w:ind w:left="456"/>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lastRenderedPageBreak/>
              <w:t>there have been three or more suspensions in the school year</w:t>
            </w:r>
          </w:p>
          <w:p w14:paraId="30649067" w14:textId="77777777" w:rsidR="000514FE" w:rsidRPr="00B172F3" w:rsidRDefault="000514FE" w:rsidP="00043BF0">
            <w:pPr>
              <w:pStyle w:val="ListNumber"/>
              <w:numPr>
                <w:ilvl w:val="0"/>
                <w:numId w:val="14"/>
              </w:numPr>
              <w:spacing w:after="0"/>
              <w:ind w:left="456"/>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the student has been suspended for the maximum 5 consecutive days.</w:t>
            </w:r>
          </w:p>
          <w:p w14:paraId="1D047DB0" w14:textId="77777777" w:rsidR="000514FE" w:rsidRPr="00B172F3" w:rsidRDefault="000514FE" w:rsidP="00043BF0">
            <w:pPr>
              <w:pStyle w:val="ListNumber"/>
              <w:tabs>
                <w:tab w:val="clear" w:pos="284"/>
              </w:tabs>
              <w:spacing w:afterLines="60" w:after="144"/>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 xml:space="preserve">Refer to </w:t>
            </w:r>
            <w:hyperlink r:id="rId23" w:history="1">
              <w:r w:rsidRPr="00B172F3">
                <w:rPr>
                  <w:rStyle w:val="Hyperlink"/>
                  <w:sz w:val="22"/>
                  <w:szCs w:val="24"/>
                </w:rPr>
                <w:t>CECV Parent Guide to Program Support Groups</w:t>
              </w:r>
            </w:hyperlink>
          </w:p>
        </w:tc>
      </w:tr>
      <w:tr w:rsidR="000514FE" w:rsidRPr="00B65D99" w14:paraId="22F4B282"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09C63EF" w14:textId="77777777" w:rsidR="000514FE" w:rsidRPr="00B65D99" w:rsidRDefault="000514FE" w:rsidP="00043BF0">
            <w:r w:rsidRPr="00B65D99">
              <w:lastRenderedPageBreak/>
              <w:t>B</w:t>
            </w:r>
          </w:p>
        </w:tc>
        <w:tc>
          <w:tcPr>
            <w:tcW w:w="2268" w:type="dxa"/>
          </w:tcPr>
          <w:p w14:paraId="2AB27F46" w14:textId="77777777" w:rsidR="000514FE" w:rsidRPr="00D561B2" w:rsidRDefault="000514FE" w:rsidP="00043BF0">
            <w:pPr>
              <w:cnfStyle w:val="000000000000" w:firstRow="0" w:lastRow="0" w:firstColumn="0" w:lastColumn="0" w:oddVBand="0" w:evenVBand="0" w:oddHBand="0" w:evenHBand="0" w:firstRowFirstColumn="0" w:firstRowLastColumn="0" w:lastRowFirstColumn="0" w:lastRowLastColumn="0"/>
              <w:rPr>
                <w:b/>
                <w:bCs/>
              </w:rPr>
            </w:pPr>
            <w:r>
              <w:rPr>
                <w:b/>
                <w:bCs/>
              </w:rPr>
              <w:t>Return to school meeting</w:t>
            </w:r>
          </w:p>
        </w:tc>
        <w:tc>
          <w:tcPr>
            <w:tcW w:w="1842" w:type="dxa"/>
          </w:tcPr>
          <w:p w14:paraId="1CC963CB" w14:textId="77777777" w:rsidR="000514FE" w:rsidRPr="00B65D99" w:rsidRDefault="000514FE" w:rsidP="00043BF0">
            <w:pPr>
              <w:cnfStyle w:val="000000000000" w:firstRow="0" w:lastRow="0" w:firstColumn="0" w:lastColumn="0" w:oddVBand="0" w:evenVBand="0" w:oddHBand="0" w:evenHBand="0" w:firstRowFirstColumn="0" w:firstRowLastColumn="0" w:lastRowFirstColumn="0" w:lastRowLastColumn="0"/>
            </w:pPr>
            <w:r>
              <w:t xml:space="preserve">School </w:t>
            </w:r>
            <w:r w:rsidRPr="00371416">
              <w:t>Principal</w:t>
            </w:r>
          </w:p>
        </w:tc>
        <w:tc>
          <w:tcPr>
            <w:tcW w:w="5245" w:type="dxa"/>
          </w:tcPr>
          <w:p w14:paraId="75062188" w14:textId="77777777" w:rsidR="000514FE" w:rsidRDefault="000514FE" w:rsidP="00043BF0">
            <w:pPr>
              <w:pStyle w:val="ListNumber"/>
              <w:tabs>
                <w:tab w:val="clear" w:pos="284"/>
              </w:tabs>
              <w:spacing w:after="0"/>
              <w:ind w:left="31" w:firstLine="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A Return to School Meeting is designed to discuss support for the student to return to school.</w:t>
            </w:r>
          </w:p>
          <w:p w14:paraId="074166DB" w14:textId="77777777" w:rsidR="000514FE" w:rsidRDefault="000514FE" w:rsidP="00043BF0">
            <w:pPr>
              <w:pStyle w:val="ListNumber"/>
              <w:tabs>
                <w:tab w:val="clear" w:pos="284"/>
              </w:tabs>
              <w:spacing w:after="0"/>
              <w:ind w:left="31" w:firstLine="0"/>
              <w:cnfStyle w:val="000000000000" w:firstRow="0" w:lastRow="0" w:firstColumn="0" w:lastColumn="0" w:oddVBand="0" w:evenVBand="0" w:oddHBand="0" w:evenHBand="0" w:firstRowFirstColumn="0" w:firstRowLastColumn="0" w:lastRowFirstColumn="0" w:lastRowLastColumn="0"/>
              <w:rPr>
                <w:sz w:val="22"/>
                <w:szCs w:val="24"/>
              </w:rPr>
            </w:pPr>
          </w:p>
          <w:p w14:paraId="73138A31" w14:textId="77777777" w:rsidR="000514FE" w:rsidRPr="00371416" w:rsidRDefault="000514FE" w:rsidP="00043BF0">
            <w:pPr>
              <w:pStyle w:val="ListNumber"/>
              <w:tabs>
                <w:tab w:val="clear" w:pos="284"/>
              </w:tabs>
              <w:spacing w:after="0"/>
              <w:ind w:left="28"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371416">
              <w:rPr>
                <w:sz w:val="22"/>
                <w:szCs w:val="24"/>
              </w:rPr>
              <w:t>Items that may be discussed in the meeting include:</w:t>
            </w:r>
          </w:p>
          <w:p w14:paraId="4FA96134" w14:textId="77777777" w:rsidR="000514FE" w:rsidRPr="00371416" w:rsidRDefault="000514FE" w:rsidP="00043BF0">
            <w:pPr>
              <w:pStyle w:val="ListNumber"/>
              <w:numPr>
                <w:ilvl w:val="0"/>
                <w:numId w:val="38"/>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rPr>
            </w:pPr>
            <w:r w:rsidRPr="00371416">
              <w:rPr>
                <w:sz w:val="22"/>
              </w:rPr>
              <w:t>The Student Absence Learning Plan and the schoolwork completed during the suspension</w:t>
            </w:r>
          </w:p>
          <w:p w14:paraId="3002D4D8" w14:textId="77777777" w:rsidR="000514FE" w:rsidRPr="00C70CD6" w:rsidRDefault="000514FE" w:rsidP="00043BF0">
            <w:pPr>
              <w:pStyle w:val="ListNumber"/>
              <w:numPr>
                <w:ilvl w:val="0"/>
                <w:numId w:val="38"/>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rPr>
            </w:pPr>
            <w:r w:rsidRPr="0052403B">
              <w:rPr>
                <w:sz w:val="22"/>
              </w:rPr>
              <w:t>strategies to help the student’s educational, social, and emotional needs</w:t>
            </w:r>
          </w:p>
          <w:p w14:paraId="77AC2AD9" w14:textId="77777777" w:rsidR="000514FE" w:rsidRPr="00B172F3" w:rsidRDefault="000514FE" w:rsidP="00043BF0">
            <w:pPr>
              <w:pStyle w:val="ListNumber"/>
              <w:numPr>
                <w:ilvl w:val="0"/>
                <w:numId w:val="38"/>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52403B">
              <w:rPr>
                <w:sz w:val="22"/>
              </w:rPr>
              <w:t xml:space="preserve">the responsibilities of the relevant person, </w:t>
            </w:r>
            <w:r>
              <w:rPr>
                <w:sz w:val="22"/>
              </w:rPr>
              <w:t>the</w:t>
            </w:r>
            <w:r w:rsidRPr="0052403B">
              <w:rPr>
                <w:sz w:val="22"/>
              </w:rPr>
              <w:t xml:space="preserve"> child, school staff, and other professionals to support these strategies.</w:t>
            </w:r>
          </w:p>
        </w:tc>
      </w:tr>
    </w:tbl>
    <w:p w14:paraId="2070D974" w14:textId="77777777" w:rsidR="00BA020C" w:rsidRDefault="00BA020C" w:rsidP="00043BF0">
      <w:pPr>
        <w:jc w:val="both"/>
        <w:outlineLvl w:val="0"/>
        <w:rPr>
          <w:b/>
          <w:bCs/>
          <w:color w:val="391B76"/>
          <w:sz w:val="40"/>
          <w:szCs w:val="40"/>
          <w:lang w:val="en-US"/>
        </w:rPr>
      </w:pPr>
      <w:bookmarkStart w:id="21" w:name="_Toc151375248"/>
    </w:p>
    <w:p w14:paraId="1F77B91C" w14:textId="77777777" w:rsidR="0016381E" w:rsidRPr="0016381E" w:rsidRDefault="0016381E" w:rsidP="00043BF0">
      <w:pPr>
        <w:jc w:val="both"/>
        <w:outlineLvl w:val="0"/>
        <w:rPr>
          <w:b/>
          <w:bCs/>
          <w:color w:val="391B76"/>
          <w:sz w:val="40"/>
          <w:szCs w:val="40"/>
          <w:lang w:val="en-US"/>
        </w:rPr>
      </w:pPr>
      <w:r w:rsidRPr="0016381E">
        <w:rPr>
          <w:b/>
          <w:bCs/>
          <w:color w:val="391B76"/>
          <w:sz w:val="40"/>
          <w:szCs w:val="40"/>
          <w:lang w:val="en-US"/>
        </w:rPr>
        <w:t>Negotiated Transfer Procedures</w:t>
      </w:r>
      <w:bookmarkEnd w:id="21"/>
    </w:p>
    <w:p w14:paraId="4F053925" w14:textId="77777777" w:rsidR="0016381E" w:rsidRPr="0016381E" w:rsidRDefault="0016381E" w:rsidP="00043BF0">
      <w:pPr>
        <w:widowControl w:val="0"/>
        <w:autoSpaceDE w:val="0"/>
        <w:autoSpaceDN w:val="0"/>
        <w:rPr>
          <w:rFonts w:ascii="Calibri" w:eastAsia="Calibri" w:hAnsi="Calibri" w:cs="Calibri"/>
          <w:sz w:val="21"/>
          <w:szCs w:val="21"/>
        </w:rPr>
      </w:pPr>
      <w:r w:rsidRPr="0016381E">
        <w:rPr>
          <w:rFonts w:ascii="Calibri" w:eastAsia="Calibri" w:hAnsi="Calibri" w:cs="Calibri"/>
          <w:sz w:val="21"/>
          <w:szCs w:val="21"/>
        </w:rPr>
        <w:t>Negotiated transfer occurs when:</w:t>
      </w:r>
    </w:p>
    <w:p w14:paraId="4E1B6A3A" w14:textId="47A0317E" w:rsidR="008F7F3E" w:rsidRPr="00C94F24" w:rsidRDefault="0016381E" w:rsidP="00043BF0">
      <w:pPr>
        <w:pStyle w:val="ListParagraph"/>
        <w:numPr>
          <w:ilvl w:val="0"/>
          <w:numId w:val="5"/>
        </w:numPr>
        <w:spacing w:after="0" w:line="240" w:lineRule="auto"/>
        <w:rPr>
          <w:rFonts w:cs="Calibri"/>
          <w:sz w:val="21"/>
          <w:szCs w:val="21"/>
        </w:rPr>
      </w:pPr>
      <w:r w:rsidRPr="008F7F3E">
        <w:rPr>
          <w:rFonts w:cs="Calibri"/>
          <w:sz w:val="21"/>
          <w:szCs w:val="21"/>
        </w:rPr>
        <w:t xml:space="preserve">all other pastoral and discipline measures, including suspension, have failed to resolve an issue of serious inappropriate student behaviour. A negotiated transfer ends the enrolment agreement with </w:t>
      </w:r>
      <w:r w:rsidR="008F7F3E" w:rsidRPr="008F7F3E">
        <w:rPr>
          <w:rFonts w:cs="Calibri"/>
        </w:rPr>
        <w:t>St Patrick’s Primary School</w:t>
      </w:r>
    </w:p>
    <w:p w14:paraId="174F60B6" w14:textId="16364ADC" w:rsidR="0016381E" w:rsidRPr="00C94F24" w:rsidRDefault="00C94F24" w:rsidP="00043BF0">
      <w:pPr>
        <w:pStyle w:val="ListParagraph"/>
        <w:widowControl w:val="0"/>
        <w:numPr>
          <w:ilvl w:val="0"/>
          <w:numId w:val="25"/>
        </w:numPr>
        <w:autoSpaceDE w:val="0"/>
        <w:autoSpaceDN w:val="0"/>
        <w:spacing w:after="0" w:line="240" w:lineRule="auto"/>
        <w:rPr>
          <w:rFonts w:cs="Calibri"/>
          <w:sz w:val="21"/>
          <w:szCs w:val="21"/>
        </w:rPr>
      </w:pPr>
      <w:r w:rsidRPr="00C94F24">
        <w:rPr>
          <w:rFonts w:cs="Calibri"/>
        </w:rPr>
        <w:t>St Patrick’s Primary School</w:t>
      </w:r>
      <w:r>
        <w:rPr>
          <w:rFonts w:cs="Calibri"/>
        </w:rPr>
        <w:t xml:space="preserve"> </w:t>
      </w:r>
      <w:r w:rsidR="0016381E" w:rsidRPr="00C94F24">
        <w:rPr>
          <w:rFonts w:cs="Calibri"/>
          <w:sz w:val="21"/>
          <w:szCs w:val="21"/>
        </w:rPr>
        <w:t>is unable to meet the learning and social needs of a student and the issues are discussed and agreed to between the school, student, and parent/carers.</w:t>
      </w:r>
    </w:p>
    <w:p w14:paraId="5B3DF35E" w14:textId="77777777" w:rsidR="0016381E" w:rsidRPr="0016381E" w:rsidRDefault="0016381E" w:rsidP="00043BF0">
      <w:pPr>
        <w:widowControl w:val="0"/>
        <w:autoSpaceDE w:val="0"/>
        <w:autoSpaceDN w:val="0"/>
        <w:ind w:left="720"/>
        <w:rPr>
          <w:rFonts w:ascii="Calibri" w:eastAsia="Calibri" w:hAnsi="Calibri" w:cs="Calibri"/>
          <w:sz w:val="21"/>
          <w:szCs w:val="21"/>
        </w:rPr>
      </w:pPr>
    </w:p>
    <w:p w14:paraId="72AE4166" w14:textId="77777777" w:rsidR="0016381E" w:rsidRPr="0016381E" w:rsidRDefault="0016381E" w:rsidP="00043BF0">
      <w:pPr>
        <w:jc w:val="both"/>
        <w:outlineLvl w:val="0"/>
        <w:rPr>
          <w:b/>
          <w:bCs/>
          <w:color w:val="391B76"/>
          <w:sz w:val="32"/>
          <w:lang w:val="en-US"/>
        </w:rPr>
      </w:pPr>
      <w:bookmarkStart w:id="22" w:name="_Toc151375249"/>
      <w:r w:rsidRPr="0016381E">
        <w:rPr>
          <w:b/>
          <w:bCs/>
          <w:color w:val="391B76"/>
          <w:sz w:val="32"/>
          <w:lang w:val="en-US"/>
        </w:rPr>
        <w:t>Authority to Negotiate a Transfer of a Student</w:t>
      </w:r>
      <w:bookmarkEnd w:id="22"/>
    </w:p>
    <w:p w14:paraId="220FE79C" w14:textId="77777777" w:rsidR="0016381E" w:rsidRPr="0016381E" w:rsidRDefault="0016381E" w:rsidP="00043BF0">
      <w:r w:rsidRPr="0016381E">
        <w:t>A negotiated transfer of a student requires the approval of the Executive Director</w:t>
      </w:r>
      <w:r w:rsidR="006822AA">
        <w:t xml:space="preserve"> (DOBCEL)</w:t>
      </w:r>
      <w:r w:rsidRPr="0016381E">
        <w:t>.</w:t>
      </w:r>
    </w:p>
    <w:p w14:paraId="57350165" w14:textId="77777777" w:rsidR="0016381E" w:rsidRPr="0016381E" w:rsidRDefault="0016381E" w:rsidP="00043BF0">
      <w:pPr>
        <w:jc w:val="both"/>
        <w:outlineLvl w:val="0"/>
        <w:rPr>
          <w:b/>
          <w:bCs/>
          <w:color w:val="391B76"/>
          <w:sz w:val="32"/>
          <w:lang w:val="en-US"/>
        </w:rPr>
      </w:pPr>
      <w:bookmarkStart w:id="23" w:name="_Grounds_for_a"/>
      <w:bookmarkStart w:id="24" w:name="_Toc151375250"/>
      <w:bookmarkEnd w:id="23"/>
      <w:r w:rsidRPr="0016381E">
        <w:rPr>
          <w:b/>
          <w:bCs/>
          <w:color w:val="391B76"/>
          <w:sz w:val="32"/>
          <w:lang w:val="en-US"/>
        </w:rPr>
        <w:t>Grounds for a Negotiated Transfer</w:t>
      </w:r>
      <w:bookmarkEnd w:id="24"/>
    </w:p>
    <w:p w14:paraId="27836299" w14:textId="77777777" w:rsidR="0016381E" w:rsidRPr="0016381E" w:rsidRDefault="0016381E" w:rsidP="00043BF0">
      <w:r w:rsidRPr="0016381E">
        <w:t>For the negotiated transfer to be an option, the following conditions must be in place:</w:t>
      </w:r>
    </w:p>
    <w:p w14:paraId="766A586D" w14:textId="77777777" w:rsidR="0016381E" w:rsidRPr="0016381E" w:rsidRDefault="0016381E" w:rsidP="00043BF0">
      <w:pPr>
        <w:numPr>
          <w:ilvl w:val="0"/>
          <w:numId w:val="19"/>
        </w:numPr>
        <w:rPr>
          <w:rFonts w:ascii="Calibri" w:eastAsia="Calibri" w:hAnsi="Calibri" w:cs="Times New Roman"/>
        </w:rPr>
      </w:pPr>
      <w:r w:rsidRPr="0016381E">
        <w:rPr>
          <w:rFonts w:ascii="Calibri" w:eastAsia="Calibri" w:hAnsi="Calibri" w:cs="Times New Roman"/>
        </w:rPr>
        <w:t>The student’s behaviour must have occurred:</w:t>
      </w:r>
    </w:p>
    <w:p w14:paraId="68CF4D6C" w14:textId="77777777" w:rsidR="0016381E" w:rsidRPr="0016381E" w:rsidRDefault="0016381E" w:rsidP="00043BF0">
      <w:pPr>
        <w:numPr>
          <w:ilvl w:val="0"/>
          <w:numId w:val="20"/>
        </w:numPr>
        <w:ind w:left="1134"/>
        <w:rPr>
          <w:rFonts w:ascii="Calibri" w:eastAsia="Calibri" w:hAnsi="Calibri" w:cs="Times New Roman"/>
        </w:rPr>
      </w:pPr>
      <w:r w:rsidRPr="0016381E">
        <w:rPr>
          <w:rFonts w:ascii="Calibri" w:eastAsia="Calibri" w:hAnsi="Calibri" w:cs="Times New Roman"/>
        </w:rPr>
        <w:t>whilst attending school</w:t>
      </w:r>
    </w:p>
    <w:p w14:paraId="73DA23F0" w14:textId="77777777" w:rsidR="0016381E" w:rsidRPr="0016381E" w:rsidRDefault="0016381E" w:rsidP="00043BF0">
      <w:pPr>
        <w:numPr>
          <w:ilvl w:val="0"/>
          <w:numId w:val="20"/>
        </w:numPr>
        <w:ind w:left="1134"/>
        <w:rPr>
          <w:rFonts w:ascii="Calibri" w:eastAsia="Calibri" w:hAnsi="Calibri" w:cs="Times New Roman"/>
        </w:rPr>
      </w:pPr>
      <w:r w:rsidRPr="0016381E">
        <w:rPr>
          <w:rFonts w:ascii="Calibri" w:eastAsia="Calibri" w:hAnsi="Calibri" w:cs="Times New Roman"/>
        </w:rPr>
        <w:t>or travelling to or from school</w:t>
      </w:r>
    </w:p>
    <w:p w14:paraId="12A1AA1F" w14:textId="77777777" w:rsidR="0016381E" w:rsidRPr="0016381E" w:rsidRDefault="0016381E" w:rsidP="00043BF0">
      <w:pPr>
        <w:numPr>
          <w:ilvl w:val="0"/>
          <w:numId w:val="20"/>
        </w:numPr>
        <w:ind w:left="1134"/>
        <w:rPr>
          <w:rFonts w:ascii="Calibri" w:eastAsia="Calibri" w:hAnsi="Calibri" w:cs="Times New Roman"/>
        </w:rPr>
      </w:pPr>
      <w:r w:rsidRPr="0016381E">
        <w:rPr>
          <w:rFonts w:ascii="Calibri" w:eastAsia="Calibri" w:hAnsi="Calibri" w:cs="Times New Roman"/>
        </w:rPr>
        <w:t>or while engaged in any school activity away from the school</w:t>
      </w:r>
    </w:p>
    <w:p w14:paraId="5F082B85" w14:textId="77777777" w:rsidR="0016381E" w:rsidRPr="0016381E" w:rsidRDefault="0016381E" w:rsidP="00043BF0">
      <w:pPr>
        <w:numPr>
          <w:ilvl w:val="0"/>
          <w:numId w:val="20"/>
        </w:numPr>
        <w:ind w:left="1134"/>
        <w:rPr>
          <w:rFonts w:ascii="Calibri" w:eastAsia="Calibri" w:hAnsi="Calibri" w:cs="Times New Roman"/>
        </w:rPr>
      </w:pPr>
      <w:r w:rsidRPr="0016381E">
        <w:rPr>
          <w:rFonts w:ascii="Calibri" w:eastAsia="Calibri" w:hAnsi="Calibri" w:cs="Times New Roman"/>
        </w:rPr>
        <w:t>or travelling to or from any school activity.</w:t>
      </w:r>
    </w:p>
    <w:p w14:paraId="577A795D" w14:textId="77777777" w:rsidR="0016381E" w:rsidRPr="0016381E" w:rsidRDefault="0016381E" w:rsidP="00043BF0">
      <w:pPr>
        <w:rPr>
          <w:rFonts w:eastAsia="MS Mincho"/>
          <w:sz w:val="21"/>
        </w:rPr>
      </w:pPr>
      <w:r w:rsidRPr="0016381E">
        <w:rPr>
          <w:rFonts w:eastAsia="MS Mincho"/>
          <w:sz w:val="21"/>
        </w:rPr>
        <w:t>The student’s behaviour must meet one or more of the following:</w:t>
      </w:r>
    </w:p>
    <w:p w14:paraId="108EBBC8" w14:textId="77777777" w:rsidR="0016381E" w:rsidRPr="0016381E" w:rsidRDefault="0016381E" w:rsidP="00043BF0">
      <w:pPr>
        <w:numPr>
          <w:ilvl w:val="0"/>
          <w:numId w:val="19"/>
        </w:numPr>
        <w:rPr>
          <w:rFonts w:ascii="Calibri" w:eastAsia="Calibri" w:hAnsi="Calibri" w:cs="Times New Roman"/>
        </w:rPr>
      </w:pPr>
      <w:r w:rsidRPr="0016381E">
        <w:rPr>
          <w:rFonts w:ascii="Calibri" w:eastAsia="Calibri" w:hAnsi="Calibri" w:cs="Times New Roman"/>
        </w:rPr>
        <w:t>pose a danger, whether actual, perceived or threatened, to the health, safety, or well-being of any person</w:t>
      </w:r>
    </w:p>
    <w:p w14:paraId="4EC696B6" w14:textId="77777777" w:rsidR="0016381E" w:rsidRPr="0016381E" w:rsidRDefault="0016381E" w:rsidP="00043BF0">
      <w:pPr>
        <w:numPr>
          <w:ilvl w:val="0"/>
          <w:numId w:val="19"/>
        </w:numPr>
        <w:rPr>
          <w:rFonts w:ascii="Calibri" w:eastAsia="Calibri" w:hAnsi="Calibri" w:cs="Times New Roman"/>
        </w:rPr>
      </w:pPr>
      <w:r w:rsidRPr="0016381E">
        <w:rPr>
          <w:rFonts w:ascii="Calibri" w:eastAsia="Calibri" w:hAnsi="Calibri" w:cs="Times New Roman"/>
        </w:rPr>
        <w:t>causes significant damage to or destruction of property</w:t>
      </w:r>
    </w:p>
    <w:p w14:paraId="3390A0A8" w14:textId="77777777" w:rsidR="0016381E" w:rsidRPr="0016381E" w:rsidRDefault="0016381E" w:rsidP="00043BF0">
      <w:pPr>
        <w:numPr>
          <w:ilvl w:val="0"/>
          <w:numId w:val="19"/>
        </w:numPr>
        <w:rPr>
          <w:rFonts w:ascii="Calibri" w:eastAsia="Calibri" w:hAnsi="Calibri" w:cs="Times New Roman"/>
        </w:rPr>
      </w:pPr>
      <w:r w:rsidRPr="0016381E">
        <w:rPr>
          <w:rFonts w:ascii="Calibri" w:eastAsia="Calibri" w:hAnsi="Calibri" w:cs="Times New Roman"/>
        </w:rPr>
        <w:t>commits or attempts to commit or is knowingly involved in the theft of property</w:t>
      </w:r>
    </w:p>
    <w:p w14:paraId="4E700D05" w14:textId="77777777" w:rsidR="0016381E" w:rsidRPr="0016381E" w:rsidRDefault="0016381E" w:rsidP="00043BF0">
      <w:pPr>
        <w:numPr>
          <w:ilvl w:val="0"/>
          <w:numId w:val="19"/>
        </w:numPr>
        <w:rPr>
          <w:rFonts w:ascii="Calibri" w:eastAsia="Calibri" w:hAnsi="Calibri" w:cs="Times New Roman"/>
        </w:rPr>
      </w:pPr>
      <w:r w:rsidRPr="0016381E">
        <w:rPr>
          <w:rFonts w:ascii="Calibri" w:eastAsia="Calibri" w:hAnsi="Calibri" w:cs="Times New Roman"/>
        </w:rPr>
        <w:t>possesses, uses, sells, or deliberately assists another person to possess, use or sell illicit substances or weapons</w:t>
      </w:r>
    </w:p>
    <w:p w14:paraId="3BB0574D" w14:textId="77777777" w:rsidR="0016381E" w:rsidRPr="0016381E" w:rsidRDefault="0016381E" w:rsidP="00043BF0">
      <w:pPr>
        <w:numPr>
          <w:ilvl w:val="0"/>
          <w:numId w:val="19"/>
        </w:numPr>
        <w:rPr>
          <w:rFonts w:ascii="Calibri" w:eastAsia="Calibri" w:hAnsi="Calibri" w:cs="Times New Roman"/>
        </w:rPr>
      </w:pPr>
      <w:r w:rsidRPr="0016381E">
        <w:rPr>
          <w:rFonts w:ascii="Calibri" w:eastAsia="Calibri" w:hAnsi="Calibri" w:cs="Times New Roman"/>
        </w:rPr>
        <w:t>fails to comply with any clear and reasonable instruction of a staff member in posing a danger, whether actual, perceived or threatened, to the health, safety, or wellbeing of any person</w:t>
      </w:r>
    </w:p>
    <w:p w14:paraId="771200AF" w14:textId="77777777" w:rsidR="0016381E" w:rsidRPr="0016381E" w:rsidRDefault="0016381E" w:rsidP="00043BF0">
      <w:pPr>
        <w:numPr>
          <w:ilvl w:val="0"/>
          <w:numId w:val="19"/>
        </w:numPr>
        <w:rPr>
          <w:rFonts w:ascii="Calibri" w:eastAsia="Calibri" w:hAnsi="Calibri" w:cs="Times New Roman"/>
        </w:rPr>
      </w:pPr>
      <w:r w:rsidRPr="0016381E">
        <w:rPr>
          <w:rFonts w:ascii="Calibri" w:eastAsia="Calibri" w:hAnsi="Calibri" w:cs="Times New Roman"/>
        </w:rPr>
        <w:t>vilifies, defames, degrades, or humiliates another person</w:t>
      </w:r>
    </w:p>
    <w:p w14:paraId="08B12001" w14:textId="77777777" w:rsidR="0016381E" w:rsidRPr="0016381E" w:rsidRDefault="0016381E" w:rsidP="00043BF0">
      <w:pPr>
        <w:numPr>
          <w:ilvl w:val="0"/>
          <w:numId w:val="19"/>
        </w:numPr>
        <w:rPr>
          <w:rFonts w:ascii="Calibri" w:eastAsia="Calibri" w:hAnsi="Calibri" w:cs="Times New Roman"/>
        </w:rPr>
      </w:pPr>
      <w:r w:rsidRPr="0016381E">
        <w:rPr>
          <w:rFonts w:ascii="Calibri" w:eastAsia="Calibri" w:hAnsi="Calibri" w:cs="Times New Roman"/>
        </w:rPr>
        <w:t>undertakes illegal activity.</w:t>
      </w:r>
    </w:p>
    <w:p w14:paraId="0E258588" w14:textId="77777777" w:rsidR="0016381E" w:rsidRPr="0016381E" w:rsidRDefault="0016381E" w:rsidP="00043BF0">
      <w:pPr>
        <w:rPr>
          <w:rFonts w:eastAsia="Times New Roman" w:cstheme="minorHAnsi"/>
          <w:color w:val="011A3C"/>
          <w:lang w:eastAsia="en-AU"/>
        </w:rPr>
      </w:pPr>
      <w:r w:rsidRPr="0016381E">
        <w:rPr>
          <w:rFonts w:eastAsia="Times New Roman" w:cstheme="minorHAnsi"/>
          <w:color w:val="011A3C"/>
          <w:lang w:eastAsia="en-AU"/>
        </w:rPr>
        <w:t xml:space="preserve">The </w:t>
      </w:r>
      <w:proofErr w:type="gramStart"/>
      <w:r w:rsidRPr="0016381E">
        <w:rPr>
          <w:rFonts w:eastAsia="Times New Roman" w:cstheme="minorHAnsi"/>
          <w:color w:val="011A3C"/>
          <w:lang w:eastAsia="en-AU"/>
        </w:rPr>
        <w:t>Principal</w:t>
      </w:r>
      <w:proofErr w:type="gramEnd"/>
      <w:r w:rsidRPr="0016381E">
        <w:rPr>
          <w:rFonts w:eastAsia="Times New Roman" w:cstheme="minorHAnsi"/>
          <w:color w:val="011A3C"/>
          <w:lang w:eastAsia="en-AU"/>
        </w:rPr>
        <w:t xml:space="preserve"> can provide documented evidence of a history of suspension and the previous supports provided by the school to the student.</w:t>
      </w:r>
      <w:r w:rsidRPr="0016381E">
        <w:rPr>
          <w:rFonts w:eastAsia="Times New Roman" w:cstheme="minorHAnsi"/>
          <w:color w:val="011A3C"/>
          <w:lang w:eastAsia="en-AU"/>
        </w:rPr>
        <w:br w:type="page"/>
      </w:r>
    </w:p>
    <w:p w14:paraId="50806A9A" w14:textId="77777777" w:rsidR="0016381E" w:rsidRPr="0016381E" w:rsidRDefault="0016381E" w:rsidP="00043BF0">
      <w:pPr>
        <w:jc w:val="both"/>
        <w:outlineLvl w:val="0"/>
        <w:rPr>
          <w:b/>
          <w:bCs/>
          <w:color w:val="391B76"/>
          <w:sz w:val="32"/>
          <w:lang w:val="en-US"/>
        </w:rPr>
      </w:pPr>
      <w:bookmarkStart w:id="25" w:name="_Toc151375251"/>
      <w:r w:rsidRPr="0016381E">
        <w:rPr>
          <w:b/>
          <w:bCs/>
          <w:color w:val="391B76"/>
          <w:sz w:val="32"/>
          <w:lang w:val="en-US"/>
        </w:rPr>
        <w:lastRenderedPageBreak/>
        <w:t>Establishing the Grounds for a Negotiated Transfer</w:t>
      </w:r>
      <w:bookmarkEnd w:id="25"/>
    </w:p>
    <w:tbl>
      <w:tblPr>
        <w:tblStyle w:val="TableGrid"/>
        <w:tblW w:w="10065" w:type="dxa"/>
        <w:tblLook w:val="04A0" w:firstRow="1" w:lastRow="0" w:firstColumn="1" w:lastColumn="0" w:noHBand="0" w:noVBand="1"/>
      </w:tblPr>
      <w:tblGrid>
        <w:gridCol w:w="426"/>
        <w:gridCol w:w="2268"/>
        <w:gridCol w:w="1842"/>
        <w:gridCol w:w="5529"/>
      </w:tblGrid>
      <w:tr w:rsidR="0016381E" w:rsidRPr="0016381E" w14:paraId="00FA6A75" w14:textId="77777777" w:rsidTr="00750F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gridSpan w:val="2"/>
          </w:tcPr>
          <w:p w14:paraId="698678A0" w14:textId="77777777" w:rsidR="0016381E" w:rsidRPr="0016381E" w:rsidRDefault="0016381E" w:rsidP="00043BF0">
            <w:pPr>
              <w:jc w:val="left"/>
              <w:rPr>
                <w:b/>
                <w:bCs/>
              </w:rPr>
            </w:pPr>
            <w:r w:rsidRPr="0016381E">
              <w:rPr>
                <w:b/>
                <w:bCs/>
              </w:rPr>
              <w:t>ACTIVITY</w:t>
            </w:r>
          </w:p>
        </w:tc>
        <w:tc>
          <w:tcPr>
            <w:tcW w:w="1842" w:type="dxa"/>
          </w:tcPr>
          <w:p w14:paraId="66CE746E" w14:textId="77777777" w:rsidR="0016381E" w:rsidRPr="0016381E" w:rsidRDefault="0016381E" w:rsidP="00043BF0">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RESPONSIBILITY</w:t>
            </w:r>
          </w:p>
        </w:tc>
        <w:tc>
          <w:tcPr>
            <w:tcW w:w="5529" w:type="dxa"/>
          </w:tcPr>
          <w:p w14:paraId="195585CB" w14:textId="77777777" w:rsidR="0016381E" w:rsidRPr="0016381E" w:rsidRDefault="0016381E" w:rsidP="00043BF0">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DETAILS</w:t>
            </w:r>
          </w:p>
        </w:tc>
      </w:tr>
      <w:tr w:rsidR="0016381E" w:rsidRPr="0016381E" w14:paraId="5A57191B" w14:textId="77777777" w:rsidTr="00750FA8">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1D2B657" w14:textId="77777777" w:rsidR="0016381E" w:rsidRPr="0016381E" w:rsidRDefault="0016381E" w:rsidP="00043BF0">
            <w:r w:rsidRPr="0016381E">
              <w:t>A</w:t>
            </w:r>
          </w:p>
        </w:tc>
        <w:tc>
          <w:tcPr>
            <w:tcW w:w="2268" w:type="dxa"/>
          </w:tcPr>
          <w:p w14:paraId="2BA9E50D"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rPr>
                <w:b/>
                <w:bCs/>
              </w:rPr>
              <w:t>Determine if a negotiated transfer is an option</w:t>
            </w:r>
          </w:p>
        </w:tc>
        <w:tc>
          <w:tcPr>
            <w:tcW w:w="1842" w:type="dxa"/>
          </w:tcPr>
          <w:p w14:paraId="2FC4E09A"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529" w:type="dxa"/>
          </w:tcPr>
          <w:p w14:paraId="2EE950F8" w14:textId="77777777" w:rsidR="0016381E" w:rsidRPr="0016381E" w:rsidRDefault="0016381E" w:rsidP="00043BF0">
            <w:pPr>
              <w:ind w:left="33"/>
              <w:contextualSpacing/>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Assess if the student’s behaviour meets the grounds for a negotiated transfer.</w:t>
            </w:r>
          </w:p>
          <w:p w14:paraId="47D41432" w14:textId="77777777" w:rsidR="0016381E" w:rsidRPr="0016381E" w:rsidRDefault="0016381E" w:rsidP="00043BF0">
            <w:pPr>
              <w:ind w:left="33"/>
              <w:contextualSpacing/>
              <w:cnfStyle w:val="000000000000" w:firstRow="0" w:lastRow="0" w:firstColumn="0" w:lastColumn="0" w:oddVBand="0" w:evenVBand="0" w:oddHBand="0" w:evenHBand="0" w:firstRowFirstColumn="0" w:firstRowLastColumn="0" w:lastRowFirstColumn="0" w:lastRowLastColumn="0"/>
              <w:rPr>
                <w:color w:val="391B76" w:themeColor="background2"/>
              </w:rPr>
            </w:pPr>
          </w:p>
          <w:p w14:paraId="2E17990B" w14:textId="77777777" w:rsidR="0016381E" w:rsidRPr="0016381E" w:rsidRDefault="0016381E" w:rsidP="00043BF0">
            <w:pPr>
              <w:tabs>
                <w:tab w:val="num" w:pos="284"/>
              </w:tabs>
              <w:ind w:left="340" w:hanging="340"/>
              <w:contextualSpacing/>
              <w:cnfStyle w:val="000000000000" w:firstRow="0" w:lastRow="0" w:firstColumn="0" w:lastColumn="0" w:oddVBand="0" w:evenVBand="0" w:oddHBand="0" w:evenHBand="0" w:firstRowFirstColumn="0" w:firstRowLastColumn="0" w:lastRowFirstColumn="0" w:lastRowLastColumn="0"/>
              <w:rPr>
                <w:color w:val="391B76" w:themeColor="background2"/>
                <w:szCs w:val="24"/>
              </w:rPr>
            </w:pPr>
            <w:r w:rsidRPr="0016381E">
              <w:rPr>
                <w:color w:val="391B76" w:themeColor="background2"/>
              </w:rPr>
              <w:t xml:space="preserve">Refer to </w:t>
            </w:r>
            <w:hyperlink w:anchor="_Grounds_for_a" w:history="1">
              <w:r w:rsidRPr="0016381E">
                <w:rPr>
                  <w:color w:val="0563C1" w:themeColor="hyperlink"/>
                  <w:u w:val="single"/>
                </w:rPr>
                <w:t>Grounds for a Negotiated Transfer</w:t>
              </w:r>
            </w:hyperlink>
          </w:p>
        </w:tc>
      </w:tr>
      <w:tr w:rsidR="0016381E" w:rsidRPr="0016381E" w14:paraId="29F17F77" w14:textId="77777777" w:rsidTr="00750FA8">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A6B000B" w14:textId="77777777" w:rsidR="0016381E" w:rsidRPr="0016381E" w:rsidRDefault="0016381E" w:rsidP="00043BF0">
            <w:r w:rsidRPr="0016381E">
              <w:t>B</w:t>
            </w:r>
          </w:p>
        </w:tc>
        <w:tc>
          <w:tcPr>
            <w:tcW w:w="2268" w:type="dxa"/>
          </w:tcPr>
          <w:p w14:paraId="55ED7AAA"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rPr>
                <w:b/>
                <w:bCs/>
              </w:rPr>
              <w:t>Conduct a preliminary investigation</w:t>
            </w:r>
          </w:p>
        </w:tc>
        <w:tc>
          <w:tcPr>
            <w:tcW w:w="1842" w:type="dxa"/>
          </w:tcPr>
          <w:p w14:paraId="1287AF57"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529" w:type="dxa"/>
          </w:tcPr>
          <w:p w14:paraId="7A5E5F70" w14:textId="77777777" w:rsidR="0016381E" w:rsidRPr="0016381E" w:rsidRDefault="0016381E" w:rsidP="00043BF0">
            <w:pPr>
              <w:tabs>
                <w:tab w:val="num" w:pos="31"/>
              </w:tabs>
              <w:spacing w:afterLines="60" w:after="144"/>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Conduct a thorough investigation to establish:</w:t>
            </w:r>
          </w:p>
          <w:p w14:paraId="11804CCB" w14:textId="77777777" w:rsidR="0016381E" w:rsidRPr="0016381E" w:rsidRDefault="0016381E" w:rsidP="00043BF0">
            <w:pPr>
              <w:numPr>
                <w:ilvl w:val="0"/>
                <w:numId w:val="9"/>
              </w:numPr>
              <w:ind w:left="453" w:hanging="357"/>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the nature of the behaviours</w:t>
            </w:r>
          </w:p>
          <w:p w14:paraId="020EBA07" w14:textId="77777777" w:rsidR="0016381E" w:rsidRPr="0016381E" w:rsidRDefault="0016381E" w:rsidP="00043BF0">
            <w:pPr>
              <w:numPr>
                <w:ilvl w:val="0"/>
                <w:numId w:val="9"/>
              </w:numPr>
              <w:ind w:left="453" w:hanging="357"/>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the student who committed those behaviours</w:t>
            </w:r>
          </w:p>
          <w:p w14:paraId="0A034D74" w14:textId="77777777" w:rsidR="0016381E" w:rsidRPr="0016381E" w:rsidRDefault="0016381E" w:rsidP="00043BF0">
            <w:pPr>
              <w:numPr>
                <w:ilvl w:val="0"/>
                <w:numId w:val="9"/>
              </w:numPr>
              <w:ind w:left="453" w:hanging="357"/>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the context in which the incidents were committed, and</w:t>
            </w:r>
          </w:p>
          <w:p w14:paraId="3BBF0361" w14:textId="77777777" w:rsidR="0016381E" w:rsidRPr="0016381E" w:rsidRDefault="0016381E" w:rsidP="00043BF0">
            <w:pPr>
              <w:numPr>
                <w:ilvl w:val="0"/>
                <w:numId w:val="9"/>
              </w:numPr>
              <w:ind w:left="453" w:hanging="357"/>
              <w:cnfStyle w:val="000000000000" w:firstRow="0" w:lastRow="0" w:firstColumn="0" w:lastColumn="0" w:oddVBand="0" w:evenVBand="0" w:oddHBand="0" w:evenHBand="0" w:firstRowFirstColumn="0" w:firstRowLastColumn="0" w:lastRowFirstColumn="0" w:lastRowLastColumn="0"/>
            </w:pPr>
            <w:r w:rsidRPr="0016381E">
              <w:rPr>
                <w:color w:val="391B76" w:themeColor="background2"/>
              </w:rPr>
              <w:t>any other relevant circumstances in relation to the student’s history of incidents or behaviours.</w:t>
            </w:r>
          </w:p>
        </w:tc>
      </w:tr>
      <w:tr w:rsidR="0016381E" w:rsidRPr="0016381E" w14:paraId="35CC8EE0" w14:textId="77777777" w:rsidTr="00750FA8">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0B3BD9E" w14:textId="77777777" w:rsidR="0016381E" w:rsidRPr="0016381E" w:rsidRDefault="004F7E89" w:rsidP="00043BF0">
            <w:r>
              <w:t>C</w:t>
            </w:r>
          </w:p>
        </w:tc>
        <w:tc>
          <w:tcPr>
            <w:tcW w:w="2268" w:type="dxa"/>
          </w:tcPr>
          <w:p w14:paraId="7A7E1183"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rPr>
                <w:b/>
                <w:bCs/>
              </w:rPr>
              <w:t>Consider information provided by student or family</w:t>
            </w:r>
          </w:p>
        </w:tc>
        <w:tc>
          <w:tcPr>
            <w:tcW w:w="1842" w:type="dxa"/>
          </w:tcPr>
          <w:p w14:paraId="5172DADB"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529" w:type="dxa"/>
          </w:tcPr>
          <w:p w14:paraId="3E42DE99" w14:textId="77777777" w:rsidR="0016381E" w:rsidRPr="0016381E" w:rsidRDefault="0016381E" w:rsidP="00043BF0">
            <w:pPr>
              <w:tabs>
                <w:tab w:val="num" w:pos="0"/>
              </w:tabs>
              <w:contextualSpacing/>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Ensure the following before proceeding to a negotiated transfer:</w:t>
            </w:r>
          </w:p>
          <w:p w14:paraId="266261A9" w14:textId="77777777" w:rsidR="0016381E" w:rsidRPr="0016381E" w:rsidRDefault="0016381E" w:rsidP="00043BF0">
            <w:pPr>
              <w:tabs>
                <w:tab w:val="num" w:pos="0"/>
              </w:tabs>
              <w:contextualSpacing/>
              <w:cnfStyle w:val="000000000000" w:firstRow="0" w:lastRow="0" w:firstColumn="0" w:lastColumn="0" w:oddVBand="0" w:evenVBand="0" w:oddHBand="0" w:evenHBand="0" w:firstRowFirstColumn="0" w:firstRowLastColumn="0" w:lastRowFirstColumn="0" w:lastRowLastColumn="0"/>
              <w:rPr>
                <w:color w:val="391B76" w:themeColor="background2"/>
              </w:rPr>
            </w:pPr>
          </w:p>
          <w:p w14:paraId="27494E36" w14:textId="77777777" w:rsidR="0016381E" w:rsidRPr="0016381E" w:rsidRDefault="0016381E" w:rsidP="00043BF0">
            <w:pPr>
              <w:numPr>
                <w:ilvl w:val="0"/>
                <w:numId w:val="21"/>
              </w:numPr>
              <w:ind w:left="466"/>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that the student has had the opportunity to be heard</w:t>
            </w:r>
          </w:p>
          <w:p w14:paraId="424A41D6" w14:textId="77777777" w:rsidR="0016381E" w:rsidRPr="0016381E" w:rsidRDefault="0016381E" w:rsidP="00043BF0">
            <w:pPr>
              <w:numPr>
                <w:ilvl w:val="0"/>
                <w:numId w:val="21"/>
              </w:numPr>
              <w:ind w:left="466"/>
              <w:contextualSpacing/>
              <w:cnfStyle w:val="000000000000" w:firstRow="0" w:lastRow="0" w:firstColumn="0" w:lastColumn="0" w:oddVBand="0" w:evenVBand="0" w:oddHBand="0" w:evenHBand="0" w:firstRowFirstColumn="0" w:firstRowLastColumn="0" w:lastRowFirstColumn="0" w:lastRowLastColumn="0"/>
              <w:rPr>
                <w:color w:val="391B76" w:themeColor="background2"/>
                <w:szCs w:val="24"/>
              </w:rPr>
            </w:pPr>
            <w:r w:rsidRPr="0016381E">
              <w:rPr>
                <w:color w:val="391B76" w:themeColor="background2"/>
              </w:rPr>
              <w:t>that any information or documentation provided by the student, or the relevant person has been considered in making the decision.</w:t>
            </w:r>
          </w:p>
        </w:tc>
      </w:tr>
    </w:tbl>
    <w:p w14:paraId="039202F1" w14:textId="77777777" w:rsidR="0016381E" w:rsidRPr="0016381E" w:rsidRDefault="0016381E" w:rsidP="00043BF0"/>
    <w:p w14:paraId="138789AE" w14:textId="77777777" w:rsidR="0016381E" w:rsidRPr="0016381E" w:rsidRDefault="0016381E" w:rsidP="00043BF0">
      <w:pPr>
        <w:jc w:val="both"/>
        <w:outlineLvl w:val="0"/>
        <w:rPr>
          <w:b/>
          <w:bCs/>
          <w:color w:val="391B76"/>
          <w:sz w:val="32"/>
          <w:lang w:val="en-US"/>
        </w:rPr>
      </w:pPr>
      <w:bookmarkStart w:id="26" w:name="_Toc151375252"/>
      <w:r w:rsidRPr="0016381E">
        <w:rPr>
          <w:b/>
          <w:bCs/>
          <w:color w:val="391B76"/>
          <w:sz w:val="32"/>
          <w:lang w:val="en-US"/>
        </w:rPr>
        <w:t>Initiating a Negotiated Transfer</w:t>
      </w:r>
      <w:bookmarkEnd w:id="26"/>
    </w:p>
    <w:tbl>
      <w:tblPr>
        <w:tblStyle w:val="TableGrid"/>
        <w:tblW w:w="10065" w:type="dxa"/>
        <w:tblLayout w:type="fixed"/>
        <w:tblLook w:val="04A0" w:firstRow="1" w:lastRow="0" w:firstColumn="1" w:lastColumn="0" w:noHBand="0" w:noVBand="1"/>
      </w:tblPr>
      <w:tblGrid>
        <w:gridCol w:w="426"/>
        <w:gridCol w:w="2268"/>
        <w:gridCol w:w="1842"/>
        <w:gridCol w:w="5529"/>
      </w:tblGrid>
      <w:tr w:rsidR="0016381E" w:rsidRPr="0016381E" w14:paraId="2FFD7BC6" w14:textId="77777777" w:rsidTr="00750F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gridSpan w:val="2"/>
          </w:tcPr>
          <w:p w14:paraId="51B99F8B" w14:textId="77777777" w:rsidR="0016381E" w:rsidRPr="0016381E" w:rsidRDefault="0016381E" w:rsidP="00043BF0">
            <w:pPr>
              <w:jc w:val="left"/>
              <w:rPr>
                <w:b/>
                <w:bCs/>
              </w:rPr>
            </w:pPr>
            <w:r w:rsidRPr="0016381E">
              <w:rPr>
                <w:b/>
                <w:bCs/>
              </w:rPr>
              <w:t>ACTIVITY</w:t>
            </w:r>
          </w:p>
        </w:tc>
        <w:tc>
          <w:tcPr>
            <w:tcW w:w="1842" w:type="dxa"/>
          </w:tcPr>
          <w:p w14:paraId="592A6E56" w14:textId="77777777" w:rsidR="0016381E" w:rsidRPr="0016381E" w:rsidRDefault="0016381E" w:rsidP="00043BF0">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RESPONSIBILITY</w:t>
            </w:r>
          </w:p>
        </w:tc>
        <w:tc>
          <w:tcPr>
            <w:tcW w:w="5529" w:type="dxa"/>
          </w:tcPr>
          <w:p w14:paraId="4BD7C716" w14:textId="77777777" w:rsidR="0016381E" w:rsidRPr="0016381E" w:rsidRDefault="0016381E" w:rsidP="00043BF0">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DETAILS</w:t>
            </w:r>
          </w:p>
        </w:tc>
      </w:tr>
      <w:tr w:rsidR="0016381E" w:rsidRPr="0016381E" w14:paraId="368658D4" w14:textId="77777777" w:rsidTr="00750FA8">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A821A2C" w14:textId="77777777" w:rsidR="0016381E" w:rsidRPr="0016381E" w:rsidRDefault="0016381E" w:rsidP="00043BF0">
            <w:r w:rsidRPr="0016381E">
              <w:t>A</w:t>
            </w:r>
          </w:p>
        </w:tc>
        <w:tc>
          <w:tcPr>
            <w:tcW w:w="2268" w:type="dxa"/>
          </w:tcPr>
          <w:p w14:paraId="5C32C926"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b/>
                <w:bCs/>
              </w:rPr>
            </w:pPr>
            <w:r w:rsidRPr="0016381E">
              <w:rPr>
                <w:b/>
                <w:bCs/>
              </w:rPr>
              <w:t>Notify parents/carers/relevant persons</w:t>
            </w:r>
          </w:p>
        </w:tc>
        <w:tc>
          <w:tcPr>
            <w:tcW w:w="1842" w:type="dxa"/>
          </w:tcPr>
          <w:p w14:paraId="235B955E"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529" w:type="dxa"/>
          </w:tcPr>
          <w:p w14:paraId="0B7DF378"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rFonts w:eastAsia="MS Mincho" w:cs="Times New Roman"/>
                <w:color w:val="391B76" w:themeColor="background2"/>
              </w:rPr>
            </w:pPr>
            <w:r w:rsidRPr="0016381E">
              <w:rPr>
                <w:color w:val="391B76" w:themeColor="background2"/>
              </w:rPr>
              <w:t xml:space="preserve">Notify the students’ </w:t>
            </w:r>
            <w:r w:rsidRPr="0016381E">
              <w:rPr>
                <w:rFonts w:eastAsia="MS Mincho" w:cs="Times New Roman"/>
                <w:color w:val="391B76" w:themeColor="background2"/>
              </w:rPr>
              <w:t xml:space="preserve">parents/carers/relevant persons to arrange a </w:t>
            </w:r>
            <w:r w:rsidRPr="0016381E">
              <w:rPr>
                <w:color w:val="391B76" w:themeColor="background2"/>
                <w:szCs w:val="24"/>
              </w:rPr>
              <w:t>Behaviour Support and Intervention Meeting,</w:t>
            </w:r>
            <w:r w:rsidRPr="0016381E">
              <w:rPr>
                <w:rFonts w:eastAsia="MS Mincho" w:cs="Times New Roman"/>
                <w:color w:val="391B76" w:themeColor="background2"/>
              </w:rPr>
              <w:t xml:space="preserve"> to discuss the proposed negotiated transfer.</w:t>
            </w:r>
          </w:p>
          <w:p w14:paraId="79F1FE88"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Inform the Education Consultant if the student belongs to one or more the following cohorts:</w:t>
            </w:r>
          </w:p>
          <w:p w14:paraId="53BEB399" w14:textId="77777777" w:rsidR="0016381E" w:rsidRPr="0016381E" w:rsidRDefault="0016381E" w:rsidP="00043BF0">
            <w:pPr>
              <w:numPr>
                <w:ilvl w:val="0"/>
                <w:numId w:val="22"/>
              </w:numPr>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Aboriginal or Torres Strait Islander</w:t>
            </w:r>
          </w:p>
          <w:p w14:paraId="55FCC8BA" w14:textId="77777777" w:rsidR="0016381E" w:rsidRPr="0016381E" w:rsidRDefault="0016381E" w:rsidP="00043BF0">
            <w:pPr>
              <w:numPr>
                <w:ilvl w:val="0"/>
                <w:numId w:val="22"/>
              </w:numPr>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has a disability</w:t>
            </w:r>
          </w:p>
          <w:p w14:paraId="5DAD60BC" w14:textId="77777777" w:rsidR="0016381E" w:rsidRPr="0016381E" w:rsidRDefault="0016381E" w:rsidP="00043BF0">
            <w:pPr>
              <w:numPr>
                <w:ilvl w:val="0"/>
                <w:numId w:val="22"/>
              </w:numPr>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is from a CALD background</w:t>
            </w:r>
          </w:p>
          <w:p w14:paraId="5F64EBFB" w14:textId="77777777" w:rsidR="0016381E" w:rsidRPr="0016381E" w:rsidRDefault="0016381E" w:rsidP="00043BF0">
            <w:pPr>
              <w:numPr>
                <w:ilvl w:val="0"/>
                <w:numId w:val="22"/>
              </w:numPr>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lives in out-of-home care</w:t>
            </w:r>
          </w:p>
          <w:p w14:paraId="3DBDD44D" w14:textId="77777777" w:rsidR="0016381E" w:rsidRPr="0016381E" w:rsidRDefault="0016381E" w:rsidP="00043BF0">
            <w:pPr>
              <w:numPr>
                <w:ilvl w:val="0"/>
                <w:numId w:val="22"/>
              </w:numPr>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6381E">
              <w:rPr>
                <w:rFonts w:ascii="Calibri" w:eastAsia="Calibri" w:hAnsi="Calibri" w:cs="Times New Roman"/>
                <w:color w:val="391B76" w:themeColor="background2"/>
              </w:rPr>
              <w:t>presents with mental health issues.</w:t>
            </w:r>
          </w:p>
        </w:tc>
      </w:tr>
      <w:tr w:rsidR="0016381E" w:rsidRPr="0016381E" w14:paraId="067242C7" w14:textId="77777777" w:rsidTr="00750FA8">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B0A8219" w14:textId="77777777" w:rsidR="0016381E" w:rsidRPr="0016381E" w:rsidRDefault="0016381E" w:rsidP="00043BF0">
            <w:r w:rsidRPr="0016381E">
              <w:t>B</w:t>
            </w:r>
          </w:p>
        </w:tc>
        <w:tc>
          <w:tcPr>
            <w:tcW w:w="2268" w:type="dxa"/>
          </w:tcPr>
          <w:p w14:paraId="3D2DE50E"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b/>
                <w:bCs/>
              </w:rPr>
            </w:pPr>
            <w:r w:rsidRPr="0016381E">
              <w:rPr>
                <w:b/>
                <w:bCs/>
              </w:rPr>
              <w:t>Conduct meeting</w:t>
            </w:r>
          </w:p>
        </w:tc>
        <w:tc>
          <w:tcPr>
            <w:tcW w:w="1842" w:type="dxa"/>
          </w:tcPr>
          <w:p w14:paraId="24B91A1D"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529" w:type="dxa"/>
          </w:tcPr>
          <w:p w14:paraId="6C2B7DB5"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During the meeting:</w:t>
            </w:r>
          </w:p>
          <w:p w14:paraId="5B828B47" w14:textId="77777777" w:rsidR="0016381E" w:rsidRPr="0016381E" w:rsidRDefault="0016381E" w:rsidP="00043BF0">
            <w:pPr>
              <w:numPr>
                <w:ilvl w:val="0"/>
                <w:numId w:val="22"/>
              </w:numPr>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advise the student and their parents/carers/relevant persons that they are considering a negotiated transfer. This notice must be confirmed in writing or by email within 24 hours</w:t>
            </w:r>
          </w:p>
          <w:p w14:paraId="3A260CD1" w14:textId="77777777" w:rsidR="0016381E" w:rsidRPr="0016381E" w:rsidRDefault="0016381E" w:rsidP="00043BF0">
            <w:pPr>
              <w:numPr>
                <w:ilvl w:val="0"/>
                <w:numId w:val="22"/>
              </w:numPr>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outline the grounds for the negotiated transfer that are being considered and the evidence to support a finding that the student has engaged in relevant conduct</w:t>
            </w:r>
          </w:p>
          <w:p w14:paraId="60C68896" w14:textId="77777777" w:rsidR="0016381E" w:rsidRPr="0016381E" w:rsidRDefault="0016381E" w:rsidP="00043BF0">
            <w:pPr>
              <w:numPr>
                <w:ilvl w:val="0"/>
                <w:numId w:val="22"/>
              </w:numPr>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ensure that the student and their parents/carers/relevant persons can be heard</w:t>
            </w:r>
          </w:p>
          <w:p w14:paraId="3B72DA74" w14:textId="77777777" w:rsidR="0016381E" w:rsidRPr="0016381E" w:rsidRDefault="0016381E" w:rsidP="00043BF0">
            <w:pPr>
              <w:numPr>
                <w:ilvl w:val="0"/>
                <w:numId w:val="22"/>
              </w:numPr>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provide comprehensive advice to the student and parents/carers/relevant persons about the potential options and the benefits a negotiated transfer would provide</w:t>
            </w:r>
          </w:p>
          <w:p w14:paraId="40336690" w14:textId="77777777" w:rsidR="0016381E" w:rsidRPr="0016381E" w:rsidRDefault="0016381E" w:rsidP="00043BF0">
            <w:pPr>
              <w:numPr>
                <w:ilvl w:val="0"/>
                <w:numId w:val="22"/>
              </w:numPr>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seek agreement from the student and parents/carers/relevant persons for a negotiated transfer.</w:t>
            </w:r>
          </w:p>
          <w:p w14:paraId="0EF274A9" w14:textId="77777777" w:rsidR="0016381E" w:rsidRPr="0016381E" w:rsidRDefault="0016381E" w:rsidP="00043BF0">
            <w:pPr>
              <w:ind w:left="143"/>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 xml:space="preserve">If a negotiated transfer is desired to another DOBCEL school, the DOBCEL Education Consultant will </w:t>
            </w:r>
            <w:proofErr w:type="gramStart"/>
            <w:r w:rsidRPr="0016381E">
              <w:rPr>
                <w:color w:val="391B76" w:themeColor="background2"/>
              </w:rPr>
              <w:t>provide assistance</w:t>
            </w:r>
            <w:proofErr w:type="gramEnd"/>
            <w:r w:rsidRPr="0016381E">
              <w:rPr>
                <w:color w:val="391B76" w:themeColor="background2"/>
              </w:rPr>
              <w:t xml:space="preserve">. </w:t>
            </w:r>
          </w:p>
        </w:tc>
      </w:tr>
      <w:tr w:rsidR="0016381E" w:rsidRPr="0016381E" w14:paraId="268BA87B" w14:textId="77777777" w:rsidTr="00750FA8">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878756D" w14:textId="77777777" w:rsidR="0016381E" w:rsidRPr="0016381E" w:rsidRDefault="00F445DD" w:rsidP="00043BF0">
            <w:r>
              <w:t>C</w:t>
            </w:r>
          </w:p>
        </w:tc>
        <w:tc>
          <w:tcPr>
            <w:tcW w:w="2268" w:type="dxa"/>
          </w:tcPr>
          <w:p w14:paraId="703DCC15"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b/>
                <w:bCs/>
              </w:rPr>
            </w:pPr>
            <w:r w:rsidRPr="0016381E">
              <w:rPr>
                <w:b/>
                <w:bCs/>
              </w:rPr>
              <w:t>Approval for Negotiated Transfer</w:t>
            </w:r>
          </w:p>
        </w:tc>
        <w:tc>
          <w:tcPr>
            <w:tcW w:w="1842" w:type="dxa"/>
          </w:tcPr>
          <w:p w14:paraId="0DCB3AA4"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Executive Director</w:t>
            </w:r>
          </w:p>
        </w:tc>
        <w:tc>
          <w:tcPr>
            <w:tcW w:w="5529" w:type="dxa"/>
          </w:tcPr>
          <w:p w14:paraId="4895668A"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 xml:space="preserve">Review and approve the application for a negotiated transfer, forwarded by the </w:t>
            </w:r>
            <w:proofErr w:type="gramStart"/>
            <w:r w:rsidRPr="0016381E">
              <w:rPr>
                <w:color w:val="391B76" w:themeColor="background2"/>
              </w:rPr>
              <w:t>Principal</w:t>
            </w:r>
            <w:proofErr w:type="gramEnd"/>
            <w:r w:rsidRPr="0016381E">
              <w:rPr>
                <w:color w:val="391B76" w:themeColor="background2"/>
              </w:rPr>
              <w:t>.</w:t>
            </w:r>
          </w:p>
        </w:tc>
      </w:tr>
      <w:tr w:rsidR="0016381E" w:rsidRPr="0016381E" w14:paraId="11A1366B" w14:textId="77777777" w:rsidTr="00750FA8">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6CB432F" w14:textId="77777777" w:rsidR="0016381E" w:rsidRPr="0016381E" w:rsidRDefault="0016381E" w:rsidP="00043BF0">
            <w:r w:rsidRPr="0016381E">
              <w:t>D</w:t>
            </w:r>
          </w:p>
        </w:tc>
        <w:tc>
          <w:tcPr>
            <w:tcW w:w="2268" w:type="dxa"/>
          </w:tcPr>
          <w:p w14:paraId="4EDD4D5F"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b/>
                <w:bCs/>
              </w:rPr>
            </w:pPr>
            <w:r w:rsidRPr="0016381E">
              <w:rPr>
                <w:b/>
                <w:bCs/>
              </w:rPr>
              <w:t xml:space="preserve">Support for student and parents/carers/relevant persons </w:t>
            </w:r>
          </w:p>
        </w:tc>
        <w:tc>
          <w:tcPr>
            <w:tcW w:w="1842" w:type="dxa"/>
          </w:tcPr>
          <w:p w14:paraId="1AEE138D"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529" w:type="dxa"/>
          </w:tcPr>
          <w:p w14:paraId="3A70BA20"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The school to provide the student/parents/carers/relevant persons access to counselling if requested.</w:t>
            </w:r>
          </w:p>
        </w:tc>
      </w:tr>
    </w:tbl>
    <w:p w14:paraId="70B163B6" w14:textId="77777777" w:rsidR="0016381E" w:rsidRPr="0016381E" w:rsidRDefault="0016381E" w:rsidP="00043BF0">
      <w:pPr>
        <w:rPr>
          <w:b/>
          <w:bCs/>
          <w:color w:val="391B76"/>
          <w:sz w:val="28"/>
        </w:rPr>
      </w:pPr>
    </w:p>
    <w:p w14:paraId="604B29D6" w14:textId="77777777" w:rsidR="0016381E" w:rsidRPr="0016381E" w:rsidRDefault="0016381E" w:rsidP="00043BF0">
      <w:pPr>
        <w:jc w:val="both"/>
        <w:outlineLvl w:val="0"/>
        <w:rPr>
          <w:b/>
          <w:bCs/>
          <w:color w:val="391B76"/>
          <w:sz w:val="32"/>
          <w:lang w:val="en-US"/>
        </w:rPr>
      </w:pPr>
      <w:bookmarkStart w:id="27" w:name="_Toc151375253"/>
      <w:r w:rsidRPr="0016381E">
        <w:rPr>
          <w:b/>
          <w:bCs/>
          <w:color w:val="391B76"/>
          <w:sz w:val="32"/>
          <w:lang w:val="en-US"/>
        </w:rPr>
        <w:t>Implementing a Negotiated Transfer</w:t>
      </w:r>
      <w:bookmarkEnd w:id="27"/>
    </w:p>
    <w:tbl>
      <w:tblPr>
        <w:tblStyle w:val="TableGrid"/>
        <w:tblW w:w="10065" w:type="dxa"/>
        <w:tblLook w:val="04A0" w:firstRow="1" w:lastRow="0" w:firstColumn="1" w:lastColumn="0" w:noHBand="0" w:noVBand="1"/>
      </w:tblPr>
      <w:tblGrid>
        <w:gridCol w:w="352"/>
        <w:gridCol w:w="2299"/>
        <w:gridCol w:w="1919"/>
        <w:gridCol w:w="5495"/>
      </w:tblGrid>
      <w:tr w:rsidR="0016381E" w:rsidRPr="0016381E" w14:paraId="4E9EF0E8" w14:textId="77777777" w:rsidTr="00175A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1" w:type="dxa"/>
            <w:gridSpan w:val="2"/>
          </w:tcPr>
          <w:p w14:paraId="3E90E629" w14:textId="77777777" w:rsidR="0016381E" w:rsidRPr="0016381E" w:rsidRDefault="0016381E" w:rsidP="00043BF0">
            <w:pPr>
              <w:jc w:val="left"/>
              <w:rPr>
                <w:b/>
                <w:bCs/>
              </w:rPr>
            </w:pPr>
            <w:r w:rsidRPr="0016381E">
              <w:rPr>
                <w:b/>
                <w:bCs/>
              </w:rPr>
              <w:t>ACTIVITY</w:t>
            </w:r>
          </w:p>
        </w:tc>
        <w:tc>
          <w:tcPr>
            <w:tcW w:w="1919" w:type="dxa"/>
          </w:tcPr>
          <w:p w14:paraId="57DA908E" w14:textId="77777777" w:rsidR="0016381E" w:rsidRPr="0016381E" w:rsidRDefault="0016381E" w:rsidP="00043BF0">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RESPONSIBILITY</w:t>
            </w:r>
          </w:p>
        </w:tc>
        <w:tc>
          <w:tcPr>
            <w:tcW w:w="5495" w:type="dxa"/>
          </w:tcPr>
          <w:p w14:paraId="76E8735F" w14:textId="77777777" w:rsidR="0016381E" w:rsidRPr="0016381E" w:rsidRDefault="0016381E" w:rsidP="00043BF0">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DETAILS</w:t>
            </w:r>
          </w:p>
        </w:tc>
      </w:tr>
      <w:tr w:rsidR="0016381E" w:rsidRPr="0016381E" w14:paraId="18E0D7D7" w14:textId="77777777" w:rsidTr="00175AC0">
        <w:tc>
          <w:tcPr>
            <w:cnfStyle w:val="001000000000" w:firstRow="0" w:lastRow="0" w:firstColumn="1" w:lastColumn="0" w:oddVBand="0" w:evenVBand="0" w:oddHBand="0" w:evenHBand="0" w:firstRowFirstColumn="0" w:firstRowLastColumn="0" w:lastRowFirstColumn="0" w:lastRowLastColumn="0"/>
            <w:tcW w:w="352" w:type="dxa"/>
            <w:shd w:val="clear" w:color="auto" w:fill="auto"/>
          </w:tcPr>
          <w:p w14:paraId="428CD59D" w14:textId="77777777" w:rsidR="0016381E" w:rsidRPr="0016381E" w:rsidRDefault="0016381E" w:rsidP="00043BF0">
            <w:r w:rsidRPr="0016381E">
              <w:t>A</w:t>
            </w:r>
          </w:p>
        </w:tc>
        <w:tc>
          <w:tcPr>
            <w:tcW w:w="2299" w:type="dxa"/>
          </w:tcPr>
          <w:p w14:paraId="2FEBC001"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b/>
                <w:bCs/>
              </w:rPr>
            </w:pPr>
            <w:r w:rsidRPr="0016381E">
              <w:rPr>
                <w:b/>
                <w:bCs/>
              </w:rPr>
              <w:t>Formal notification of a negotiated transfer</w:t>
            </w:r>
          </w:p>
        </w:tc>
        <w:tc>
          <w:tcPr>
            <w:tcW w:w="1919" w:type="dxa"/>
          </w:tcPr>
          <w:p w14:paraId="0231A349"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495" w:type="dxa"/>
          </w:tcPr>
          <w:p w14:paraId="4551CE7B"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Provide the student and parents/carers/relevant persons with a Negotiated Transfer Notice Letter which must include:</w:t>
            </w:r>
          </w:p>
          <w:p w14:paraId="6E6B2FE8" w14:textId="77777777" w:rsidR="0016381E" w:rsidRPr="005D7861" w:rsidRDefault="0016381E" w:rsidP="00043BF0">
            <w:pPr>
              <w:pStyle w:val="ListParagraph"/>
              <w:numPr>
                <w:ilvl w:val="0"/>
                <w:numId w:val="39"/>
              </w:numPr>
              <w:spacing w:after="0" w:line="240" w:lineRule="auto"/>
              <w:ind w:left="360"/>
              <w:cnfStyle w:val="000000000000" w:firstRow="0" w:lastRow="0" w:firstColumn="0" w:lastColumn="0" w:oddVBand="0" w:evenVBand="0" w:oddHBand="0" w:evenHBand="0" w:firstRowFirstColumn="0" w:firstRowLastColumn="0" w:lastRowFirstColumn="0" w:lastRowLastColumn="0"/>
              <w:rPr>
                <w:color w:val="391B76" w:themeColor="background2"/>
              </w:rPr>
            </w:pPr>
            <w:r w:rsidRPr="005D7861">
              <w:rPr>
                <w:color w:val="391B76" w:themeColor="background2"/>
              </w:rPr>
              <w:t>why a change to another setting is being proposed</w:t>
            </w:r>
          </w:p>
          <w:p w14:paraId="2119C55A" w14:textId="77777777" w:rsidR="0016381E" w:rsidRPr="005D7861" w:rsidRDefault="0016381E" w:rsidP="00043BF0">
            <w:pPr>
              <w:pStyle w:val="ListParagraph"/>
              <w:numPr>
                <w:ilvl w:val="0"/>
                <w:numId w:val="39"/>
              </w:numPr>
              <w:spacing w:after="0" w:line="240" w:lineRule="auto"/>
              <w:ind w:left="360"/>
              <w:cnfStyle w:val="000000000000" w:firstRow="0" w:lastRow="0" w:firstColumn="0" w:lastColumn="0" w:oddVBand="0" w:evenVBand="0" w:oddHBand="0" w:evenHBand="0" w:firstRowFirstColumn="0" w:firstRowLastColumn="0" w:lastRowFirstColumn="0" w:lastRowLastColumn="0"/>
              <w:rPr>
                <w:color w:val="391B76" w:themeColor="background2"/>
              </w:rPr>
            </w:pPr>
            <w:r w:rsidRPr="005D7861">
              <w:rPr>
                <w:color w:val="391B76" w:themeColor="background2"/>
              </w:rPr>
              <w:t>the school or other setting that would provide an educational program suited to the student’s needs, abilities, and aspirations</w:t>
            </w:r>
          </w:p>
          <w:p w14:paraId="74B4E116" w14:textId="77777777" w:rsidR="0016381E" w:rsidRPr="005D7861" w:rsidRDefault="0016381E" w:rsidP="00043BF0">
            <w:pPr>
              <w:pStyle w:val="ListParagraph"/>
              <w:numPr>
                <w:ilvl w:val="0"/>
                <w:numId w:val="39"/>
              </w:numPr>
              <w:spacing w:after="0" w:line="240" w:lineRule="auto"/>
              <w:ind w:left="360"/>
              <w:cnfStyle w:val="000000000000" w:firstRow="0" w:lastRow="0" w:firstColumn="0" w:lastColumn="0" w:oddVBand="0" w:evenVBand="0" w:oddHBand="0" w:evenHBand="0" w:firstRowFirstColumn="0" w:firstRowLastColumn="0" w:lastRowFirstColumn="0" w:lastRowLastColumn="0"/>
              <w:rPr>
                <w:color w:val="391B76" w:themeColor="background2"/>
              </w:rPr>
            </w:pPr>
            <w:r w:rsidRPr="005D7861">
              <w:rPr>
                <w:color w:val="391B76" w:themeColor="background2"/>
              </w:rPr>
              <w:t>the date of the commencement of the transfer</w:t>
            </w:r>
          </w:p>
          <w:p w14:paraId="5A2C0F90" w14:textId="77777777" w:rsidR="0016381E" w:rsidRPr="005D7861" w:rsidRDefault="0016381E" w:rsidP="00043BF0">
            <w:pPr>
              <w:pStyle w:val="ListParagraph"/>
              <w:numPr>
                <w:ilvl w:val="0"/>
                <w:numId w:val="39"/>
              </w:numPr>
              <w:spacing w:after="0" w:line="240" w:lineRule="auto"/>
              <w:ind w:left="360"/>
              <w:cnfStyle w:val="000000000000" w:firstRow="0" w:lastRow="0" w:firstColumn="0" w:lastColumn="0" w:oddVBand="0" w:evenVBand="0" w:oddHBand="0" w:evenHBand="0" w:firstRowFirstColumn="0" w:firstRowLastColumn="0" w:lastRowFirstColumn="0" w:lastRowLastColumn="0"/>
              <w:rPr>
                <w:color w:val="391B76" w:themeColor="background2"/>
              </w:rPr>
            </w:pPr>
            <w:r w:rsidRPr="005D7861">
              <w:rPr>
                <w:color w:val="391B76" w:themeColor="background2"/>
              </w:rPr>
              <w:t>any additional considerations to support the transition</w:t>
            </w:r>
          </w:p>
          <w:p w14:paraId="675DE9D7" w14:textId="77777777" w:rsidR="0016381E" w:rsidRPr="005D7861" w:rsidRDefault="0016381E" w:rsidP="00043BF0">
            <w:pPr>
              <w:pStyle w:val="ListParagraph"/>
              <w:numPr>
                <w:ilvl w:val="0"/>
                <w:numId w:val="39"/>
              </w:numPr>
              <w:spacing w:after="0" w:line="240" w:lineRule="auto"/>
              <w:ind w:left="360"/>
              <w:cnfStyle w:val="000000000000" w:firstRow="0" w:lastRow="0" w:firstColumn="0" w:lastColumn="0" w:oddVBand="0" w:evenVBand="0" w:oddHBand="0" w:evenHBand="0" w:firstRowFirstColumn="0" w:firstRowLastColumn="0" w:lastRowFirstColumn="0" w:lastRowLastColumn="0"/>
            </w:pPr>
            <w:r w:rsidRPr="005D7861">
              <w:rPr>
                <w:color w:val="391B76" w:themeColor="background2"/>
              </w:rPr>
              <w:t xml:space="preserve">Upload a copy of the Negotiated Transfer Notice Letter to SIMON: Social </w:t>
            </w:r>
            <w:r w:rsidR="005D7861" w:rsidRPr="005D7861">
              <w:rPr>
                <w:color w:val="391B76" w:themeColor="background2"/>
              </w:rPr>
              <w:t>Behaviour</w:t>
            </w:r>
            <w:r w:rsidRPr="005D7861">
              <w:rPr>
                <w:color w:val="391B76" w:themeColor="background2"/>
              </w:rPr>
              <w:t xml:space="preserve"> Platform.</w:t>
            </w:r>
          </w:p>
        </w:tc>
      </w:tr>
      <w:tr w:rsidR="0016381E" w:rsidRPr="0016381E" w14:paraId="3248FD8C" w14:textId="77777777" w:rsidTr="00175AC0">
        <w:tc>
          <w:tcPr>
            <w:cnfStyle w:val="001000000000" w:firstRow="0" w:lastRow="0" w:firstColumn="1" w:lastColumn="0" w:oddVBand="0" w:evenVBand="0" w:oddHBand="0" w:evenHBand="0" w:firstRowFirstColumn="0" w:firstRowLastColumn="0" w:lastRowFirstColumn="0" w:lastRowLastColumn="0"/>
            <w:tcW w:w="352" w:type="dxa"/>
            <w:shd w:val="clear" w:color="auto" w:fill="auto"/>
          </w:tcPr>
          <w:p w14:paraId="04C51AD1" w14:textId="77777777" w:rsidR="0016381E" w:rsidRPr="0016381E" w:rsidRDefault="0016381E" w:rsidP="00043BF0">
            <w:r w:rsidRPr="0016381E">
              <w:t>B</w:t>
            </w:r>
          </w:p>
        </w:tc>
        <w:tc>
          <w:tcPr>
            <w:tcW w:w="2299" w:type="dxa"/>
          </w:tcPr>
          <w:p w14:paraId="18A270E3"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b/>
                <w:bCs/>
              </w:rPr>
            </w:pPr>
            <w:r w:rsidRPr="0016381E">
              <w:rPr>
                <w:b/>
                <w:bCs/>
              </w:rPr>
              <w:t>If the student is beyond compulsory school age (over seventeen (17) years age)</w:t>
            </w:r>
          </w:p>
        </w:tc>
        <w:tc>
          <w:tcPr>
            <w:tcW w:w="1919" w:type="dxa"/>
          </w:tcPr>
          <w:p w14:paraId="2AD16758"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495" w:type="dxa"/>
          </w:tcPr>
          <w:p w14:paraId="3E765B42"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Provide the student and their parents/carers/relevant persons with information about suitable opportunities including:</w:t>
            </w:r>
          </w:p>
          <w:p w14:paraId="5D97C6F8" w14:textId="77777777" w:rsidR="0016381E" w:rsidRPr="0016381E" w:rsidRDefault="0016381E" w:rsidP="00043BF0">
            <w:pPr>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other schools</w:t>
            </w:r>
          </w:p>
          <w:p w14:paraId="22B909B0" w14:textId="77777777" w:rsidR="0016381E" w:rsidRPr="0016381E" w:rsidRDefault="0016381E" w:rsidP="00043BF0">
            <w:pPr>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registered training organisations</w:t>
            </w:r>
          </w:p>
          <w:p w14:paraId="2FB56680" w14:textId="77777777" w:rsidR="0016381E" w:rsidRPr="0016381E" w:rsidRDefault="0016381E" w:rsidP="00043BF0">
            <w:pPr>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employment agencies</w:t>
            </w:r>
          </w:p>
          <w:p w14:paraId="5D2A13DD"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rPr>
                <w:color w:val="391B76" w:themeColor="background2"/>
              </w:rPr>
              <w:t>Ensure that the student is engaged in a suitable educational or employment pathway.</w:t>
            </w:r>
          </w:p>
        </w:tc>
      </w:tr>
      <w:tr w:rsidR="0016381E" w:rsidRPr="0016381E" w14:paraId="68C39114" w14:textId="77777777" w:rsidTr="00175AC0">
        <w:tc>
          <w:tcPr>
            <w:cnfStyle w:val="001000000000" w:firstRow="0" w:lastRow="0" w:firstColumn="1" w:lastColumn="0" w:oddVBand="0" w:evenVBand="0" w:oddHBand="0" w:evenHBand="0" w:firstRowFirstColumn="0" w:firstRowLastColumn="0" w:lastRowFirstColumn="0" w:lastRowLastColumn="0"/>
            <w:tcW w:w="352" w:type="dxa"/>
            <w:shd w:val="clear" w:color="auto" w:fill="auto"/>
          </w:tcPr>
          <w:p w14:paraId="3533ABCB" w14:textId="77777777" w:rsidR="0016381E" w:rsidRPr="0016381E" w:rsidRDefault="0016381E" w:rsidP="00043BF0">
            <w:r w:rsidRPr="0016381E">
              <w:t>C</w:t>
            </w:r>
          </w:p>
        </w:tc>
        <w:tc>
          <w:tcPr>
            <w:tcW w:w="2299" w:type="dxa"/>
          </w:tcPr>
          <w:p w14:paraId="1A524C9C"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b/>
                <w:bCs/>
              </w:rPr>
            </w:pPr>
            <w:r w:rsidRPr="0016381E">
              <w:rPr>
                <w:b/>
                <w:bCs/>
              </w:rPr>
              <w:t xml:space="preserve">Interim </w:t>
            </w:r>
          </w:p>
        </w:tc>
        <w:tc>
          <w:tcPr>
            <w:tcW w:w="1919" w:type="dxa"/>
          </w:tcPr>
          <w:p w14:paraId="6251C98C"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495" w:type="dxa"/>
          </w:tcPr>
          <w:p w14:paraId="76ADE7A2" w14:textId="77777777" w:rsidR="0016381E" w:rsidRPr="0016381E" w:rsidRDefault="0016381E"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Provide the student with meaningful work, and monitor the completion of that work, until one of the options or suitable opportunities is confirmed.</w:t>
            </w:r>
          </w:p>
          <w:p w14:paraId="089C21A6" w14:textId="77777777" w:rsidR="0016381E" w:rsidRPr="0016381E" w:rsidRDefault="0016381E" w:rsidP="00043BF0">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The student is to remain enrolled at their current school until the negotiated transfer process is completed unless the circumstances require expulsion.</w:t>
            </w:r>
          </w:p>
        </w:tc>
      </w:tr>
    </w:tbl>
    <w:p w14:paraId="31A199D0" w14:textId="77777777" w:rsidR="0016381E" w:rsidRPr="0016381E" w:rsidRDefault="0016381E" w:rsidP="00043BF0"/>
    <w:p w14:paraId="2E7368D2" w14:textId="77777777" w:rsidR="00C723F6" w:rsidRDefault="00C723F6">
      <w:pPr>
        <w:spacing w:after="160" w:line="259" w:lineRule="auto"/>
        <w:rPr>
          <w:rFonts w:cstheme="minorHAnsi"/>
          <w:b/>
          <w:bCs/>
          <w:color w:val="391B76"/>
          <w:sz w:val="40"/>
          <w:szCs w:val="40"/>
          <w:lang w:val="en-US"/>
        </w:rPr>
      </w:pPr>
      <w:bookmarkStart w:id="28" w:name="_Toc151375254"/>
      <w:r>
        <w:br w:type="page"/>
      </w:r>
    </w:p>
    <w:p w14:paraId="2EC15775" w14:textId="4D82D007" w:rsidR="00560812" w:rsidRPr="00276A16" w:rsidRDefault="00560812" w:rsidP="00043BF0">
      <w:pPr>
        <w:pStyle w:val="Heading11"/>
        <w:spacing w:after="0"/>
      </w:pPr>
      <w:r w:rsidRPr="00276A16">
        <w:t xml:space="preserve">Expulsions </w:t>
      </w:r>
      <w:r>
        <w:t>Procedures</w:t>
      </w:r>
      <w:bookmarkEnd w:id="28"/>
    </w:p>
    <w:p w14:paraId="4A44E9DC" w14:textId="77777777" w:rsidR="00560812" w:rsidRPr="00CB72ED" w:rsidRDefault="00560812" w:rsidP="00043BF0">
      <w:pPr>
        <w:pStyle w:val="NormalWeb"/>
        <w:spacing w:before="0" w:beforeAutospacing="0" w:after="0" w:afterAutospacing="0"/>
        <w:rPr>
          <w:rFonts w:asciiTheme="minorHAnsi" w:hAnsiTheme="minorHAnsi" w:cstheme="minorHAnsi"/>
          <w:color w:val="011A3C"/>
          <w:sz w:val="22"/>
          <w:szCs w:val="22"/>
        </w:rPr>
      </w:pPr>
      <w:r w:rsidRPr="00CB72ED">
        <w:rPr>
          <w:rFonts w:asciiTheme="minorHAnsi" w:hAnsiTheme="minorHAnsi" w:cstheme="minorHAnsi"/>
          <w:color w:val="011A3C"/>
          <w:sz w:val="22"/>
          <w:szCs w:val="22"/>
        </w:rPr>
        <w:t xml:space="preserve">When a behavioural incident </w:t>
      </w:r>
      <w:r>
        <w:rPr>
          <w:rFonts w:asciiTheme="minorHAnsi" w:hAnsiTheme="minorHAnsi" w:cstheme="minorHAnsi"/>
          <w:color w:val="011A3C"/>
          <w:sz w:val="22"/>
          <w:szCs w:val="22"/>
        </w:rPr>
        <w:t xml:space="preserve">constitutes grounds for an </w:t>
      </w:r>
      <w:r w:rsidRPr="00CB72ED">
        <w:rPr>
          <w:rFonts w:asciiTheme="minorHAnsi" w:hAnsiTheme="minorHAnsi" w:cstheme="minorHAnsi"/>
          <w:color w:val="011A3C"/>
          <w:sz w:val="22"/>
          <w:szCs w:val="22"/>
        </w:rPr>
        <w:t xml:space="preserve">expulsion, </w:t>
      </w:r>
      <w:r>
        <w:rPr>
          <w:rFonts w:asciiTheme="minorHAnsi" w:hAnsiTheme="minorHAnsi" w:cstheme="minorHAnsi"/>
          <w:color w:val="011A3C"/>
          <w:sz w:val="22"/>
          <w:szCs w:val="22"/>
        </w:rPr>
        <w:t>the process must be t</w:t>
      </w:r>
      <w:r w:rsidRPr="00CB72ED">
        <w:rPr>
          <w:rFonts w:asciiTheme="minorHAnsi" w:hAnsiTheme="minorHAnsi" w:cstheme="minorHAnsi"/>
          <w:color w:val="011A3C"/>
          <w:sz w:val="22"/>
          <w:szCs w:val="22"/>
        </w:rPr>
        <w:t>ransparent, fair, and supportive with appropriate checks and balances at each stage.</w:t>
      </w:r>
    </w:p>
    <w:p w14:paraId="50CC8C44" w14:textId="49F7EF8E" w:rsidR="00560812" w:rsidRPr="00CB72ED" w:rsidRDefault="00560812" w:rsidP="00043BF0">
      <w:r w:rsidRPr="00CB72ED">
        <w:t xml:space="preserve">In the rare instance that </w:t>
      </w:r>
      <w:r>
        <w:t xml:space="preserve">a </w:t>
      </w:r>
      <w:r w:rsidRPr="00CB72ED">
        <w:t xml:space="preserve">decision is made to expel a student, </w:t>
      </w:r>
      <w:r w:rsidR="00C94F24" w:rsidRPr="00D17FA8">
        <w:rPr>
          <w:rFonts w:ascii="Calibri" w:hAnsi="Calibri" w:cs="Calibri"/>
        </w:rPr>
        <w:t>St Patrick’s Primary School</w:t>
      </w:r>
      <w:r w:rsidR="00C94F24">
        <w:rPr>
          <w:rFonts w:ascii="Calibri" w:hAnsi="Calibri" w:cs="Calibri"/>
        </w:rPr>
        <w:t xml:space="preserve"> </w:t>
      </w:r>
      <w:r w:rsidRPr="00CB72ED">
        <w:t xml:space="preserve">will work closely with the student and </w:t>
      </w:r>
      <w:r>
        <w:t>parents/carers/relevant persons</w:t>
      </w:r>
      <w:r w:rsidRPr="00CB72ED">
        <w:t xml:space="preserve"> to ensure they are </w:t>
      </w:r>
      <w:r w:rsidRPr="0098789F">
        <w:t xml:space="preserve">supported </w:t>
      </w:r>
      <w:r w:rsidRPr="002C741E">
        <w:t xml:space="preserve">to </w:t>
      </w:r>
      <w:r w:rsidRPr="0098789F">
        <w:t xml:space="preserve">transition </w:t>
      </w:r>
      <w:r w:rsidRPr="002C741E">
        <w:t>successfully</w:t>
      </w:r>
      <w:r w:rsidRPr="0098789F">
        <w:t xml:space="preserve"> to</w:t>
      </w:r>
      <w:r w:rsidRPr="00CB72ED">
        <w:t xml:space="preserve"> a new educational setting as soon as possible. </w:t>
      </w:r>
    </w:p>
    <w:p w14:paraId="522DE365" w14:textId="77777777" w:rsidR="00560812" w:rsidRDefault="00560812" w:rsidP="00043BF0">
      <w:pPr>
        <w:pStyle w:val="Heading1"/>
        <w:spacing w:after="0"/>
      </w:pPr>
    </w:p>
    <w:p w14:paraId="4579799A" w14:textId="77777777" w:rsidR="00560812" w:rsidRPr="00FB271C" w:rsidRDefault="00560812" w:rsidP="00043BF0">
      <w:pPr>
        <w:pStyle w:val="Heading1"/>
        <w:spacing w:after="0"/>
        <w:rPr>
          <w:lang w:eastAsia="en-AU"/>
        </w:rPr>
      </w:pPr>
      <w:bookmarkStart w:id="29" w:name="_Toc151375255"/>
      <w:r w:rsidRPr="00FB271C">
        <w:rPr>
          <w:lang w:eastAsia="en-AU"/>
        </w:rPr>
        <w:t>Authority to Expel</w:t>
      </w:r>
      <w:bookmarkEnd w:id="29"/>
    </w:p>
    <w:p w14:paraId="603ACF9A" w14:textId="77777777" w:rsidR="00560812" w:rsidRDefault="00560812" w:rsidP="00043BF0">
      <w:r>
        <w:t>Expulsion is considered only as a last resort and requires the approval of the Executive Director</w:t>
      </w:r>
      <w:r w:rsidR="00537F4A">
        <w:t xml:space="preserve"> (DOBCEL)</w:t>
      </w:r>
      <w:r w:rsidRPr="00CC44A7">
        <w:t>.</w:t>
      </w:r>
      <w:r>
        <w:t xml:space="preserve"> </w:t>
      </w:r>
    </w:p>
    <w:p w14:paraId="4B3B2BCC" w14:textId="77777777" w:rsidR="00560812" w:rsidRDefault="00560812" w:rsidP="00043BF0"/>
    <w:p w14:paraId="380C1DAE" w14:textId="77777777" w:rsidR="00560812" w:rsidRPr="00FB271C" w:rsidRDefault="00560812" w:rsidP="00043BF0">
      <w:pPr>
        <w:pStyle w:val="Heading1"/>
        <w:spacing w:after="0"/>
        <w:rPr>
          <w:lang w:eastAsia="en-AU"/>
        </w:rPr>
      </w:pPr>
      <w:bookmarkStart w:id="30" w:name="_Grounds_for_Expulsion"/>
      <w:bookmarkStart w:id="31" w:name="_Toc151375256"/>
      <w:bookmarkEnd w:id="30"/>
      <w:r w:rsidRPr="00FB271C">
        <w:rPr>
          <w:lang w:eastAsia="en-AU"/>
        </w:rPr>
        <w:t>Grounds for Expulsion</w:t>
      </w:r>
      <w:bookmarkEnd w:id="31"/>
    </w:p>
    <w:p w14:paraId="43DB7D9E" w14:textId="77777777" w:rsidR="00560812" w:rsidRPr="00DF5CAB" w:rsidRDefault="00560812" w:rsidP="00043BF0">
      <w:r w:rsidRPr="00DF5CAB">
        <w:t xml:space="preserve">A </w:t>
      </w:r>
      <w:r>
        <w:t>Principal</w:t>
      </w:r>
      <w:r w:rsidRPr="00DF5CAB">
        <w:t xml:space="preserve"> may </w:t>
      </w:r>
      <w:r>
        <w:t xml:space="preserve">move to </w:t>
      </w:r>
      <w:r w:rsidRPr="00DF5CAB">
        <w:t>expel a student if, whilst attending school, travelling to and from school or engaging in any school activity away from school (including when travelling to or from that activity) the student</w:t>
      </w:r>
      <w:r>
        <w:t>:</w:t>
      </w:r>
    </w:p>
    <w:p w14:paraId="566EF555" w14:textId="77777777" w:rsidR="00560812" w:rsidRPr="00DF5CAB" w:rsidRDefault="00560812" w:rsidP="00043BF0">
      <w:pPr>
        <w:pStyle w:val="ListParagraph"/>
        <w:numPr>
          <w:ilvl w:val="0"/>
          <w:numId w:val="19"/>
        </w:numPr>
        <w:spacing w:after="0" w:line="240" w:lineRule="auto"/>
        <w:ind w:left="709" w:hanging="425"/>
        <w:contextualSpacing w:val="0"/>
      </w:pPr>
      <w:r w:rsidRPr="00DF5CAB">
        <w:t>behaves in such a way as to pose a danger, whether actual, perceived or threatened, to the health, safety, or wellbeing of any person</w:t>
      </w:r>
    </w:p>
    <w:p w14:paraId="79C69D09" w14:textId="77777777" w:rsidR="00560812" w:rsidRPr="00DF5CAB" w:rsidRDefault="00560812" w:rsidP="00043BF0">
      <w:pPr>
        <w:pStyle w:val="ListParagraph"/>
        <w:numPr>
          <w:ilvl w:val="0"/>
          <w:numId w:val="19"/>
        </w:numPr>
        <w:spacing w:after="0" w:line="240" w:lineRule="auto"/>
        <w:ind w:left="709" w:hanging="425"/>
        <w:contextualSpacing w:val="0"/>
      </w:pPr>
      <w:r w:rsidRPr="00DF5CAB">
        <w:t>causes significant damage to or destruction of property</w:t>
      </w:r>
    </w:p>
    <w:p w14:paraId="53835655" w14:textId="77777777" w:rsidR="00560812" w:rsidRPr="00DF5CAB" w:rsidRDefault="00560812" w:rsidP="00043BF0">
      <w:pPr>
        <w:pStyle w:val="ListParagraph"/>
        <w:numPr>
          <w:ilvl w:val="0"/>
          <w:numId w:val="19"/>
        </w:numPr>
        <w:spacing w:after="0" w:line="240" w:lineRule="auto"/>
        <w:ind w:left="709" w:hanging="425"/>
        <w:contextualSpacing w:val="0"/>
      </w:pPr>
      <w:r w:rsidRPr="00DF5CAB">
        <w:t>commits or attempts to commit or is knowingly involved in the theft of property</w:t>
      </w:r>
    </w:p>
    <w:p w14:paraId="7093E2A7" w14:textId="77777777" w:rsidR="00560812" w:rsidRPr="00DF5CAB" w:rsidRDefault="00560812" w:rsidP="00043BF0">
      <w:pPr>
        <w:pStyle w:val="ListParagraph"/>
        <w:numPr>
          <w:ilvl w:val="0"/>
          <w:numId w:val="19"/>
        </w:numPr>
        <w:spacing w:after="0" w:line="240" w:lineRule="auto"/>
        <w:ind w:left="709" w:hanging="425"/>
        <w:contextualSpacing w:val="0"/>
      </w:pPr>
      <w:r w:rsidRPr="00DF5CAB">
        <w:t>possesses, uses, sells, or deliberately assists another person to possess, use or sell illicit substances or weapons</w:t>
      </w:r>
    </w:p>
    <w:p w14:paraId="746B1075" w14:textId="77777777" w:rsidR="00560812" w:rsidRPr="00EF3683" w:rsidRDefault="00560812" w:rsidP="00043BF0">
      <w:pPr>
        <w:pStyle w:val="ListParagraph"/>
        <w:numPr>
          <w:ilvl w:val="0"/>
          <w:numId w:val="19"/>
        </w:numPr>
        <w:spacing w:after="0" w:line="240" w:lineRule="auto"/>
        <w:ind w:left="709" w:hanging="425"/>
        <w:contextualSpacing w:val="0"/>
      </w:pPr>
      <w:r w:rsidRPr="00EF3683">
        <w:t xml:space="preserve">fails to comply with any clear and reasonable instruction of a staff member </w:t>
      </w:r>
      <w:proofErr w:type="gramStart"/>
      <w:r w:rsidRPr="00EF3683">
        <w:t>so as to</w:t>
      </w:r>
      <w:proofErr w:type="gramEnd"/>
      <w:r w:rsidRPr="00EF3683">
        <w:t xml:space="preserve"> pose a danger, whether actual, perceived or threatened, to the health, safety, or wellbeing of any person</w:t>
      </w:r>
    </w:p>
    <w:p w14:paraId="4A635901" w14:textId="77777777" w:rsidR="00560812" w:rsidRDefault="00560812" w:rsidP="00043BF0">
      <w:pPr>
        <w:pStyle w:val="ListParagraph"/>
        <w:numPr>
          <w:ilvl w:val="0"/>
          <w:numId w:val="19"/>
        </w:numPr>
        <w:spacing w:after="0" w:line="240" w:lineRule="auto"/>
        <w:ind w:left="709" w:hanging="425"/>
        <w:contextualSpacing w:val="0"/>
      </w:pPr>
      <w:r w:rsidRPr="00776CF9">
        <w:t>consistently engages in behaviour that vilifies, defames, degrades, or humiliates another person</w:t>
      </w:r>
    </w:p>
    <w:p w14:paraId="605A68FB" w14:textId="77777777" w:rsidR="00560812" w:rsidRDefault="00560812" w:rsidP="00043BF0">
      <w:pPr>
        <w:pStyle w:val="ListParagraph"/>
        <w:numPr>
          <w:ilvl w:val="0"/>
          <w:numId w:val="19"/>
        </w:numPr>
        <w:spacing w:after="0" w:line="240" w:lineRule="auto"/>
        <w:ind w:left="709" w:hanging="425"/>
        <w:contextualSpacing w:val="0"/>
      </w:pPr>
      <w:r w:rsidRPr="00DF5CAB">
        <w:t xml:space="preserve">consistently behaves in an unproductive manner that interferes with the </w:t>
      </w:r>
      <w:r>
        <w:t>well-being</w:t>
      </w:r>
      <w:r w:rsidRPr="00DF5CAB">
        <w:t>, safety, or educational opportunities of any other student</w:t>
      </w:r>
    </w:p>
    <w:p w14:paraId="077A5B6D" w14:textId="77777777" w:rsidR="00560812" w:rsidRPr="00DF5CAB" w:rsidRDefault="00560812" w:rsidP="00043BF0">
      <w:pPr>
        <w:pStyle w:val="ListParagraph"/>
        <w:numPr>
          <w:ilvl w:val="0"/>
          <w:numId w:val="19"/>
        </w:numPr>
        <w:spacing w:after="0" w:line="240" w:lineRule="auto"/>
        <w:ind w:left="709" w:hanging="425"/>
        <w:contextualSpacing w:val="0"/>
      </w:pPr>
      <w:r>
        <w:t>undertakes illegal activity.</w:t>
      </w:r>
    </w:p>
    <w:p w14:paraId="7C1209D5" w14:textId="77777777" w:rsidR="00560812" w:rsidRDefault="00560812" w:rsidP="00043BF0">
      <w:r w:rsidRPr="00840922">
        <w:t>Students may</w:t>
      </w:r>
      <w:r>
        <w:t xml:space="preserve"> </w:t>
      </w:r>
      <w:r w:rsidRPr="00840922">
        <w:t>be expelled after a thorough investigation of the incident</w:t>
      </w:r>
      <w:r>
        <w:t xml:space="preserve">/s </w:t>
      </w:r>
      <w:r w:rsidRPr="00840922">
        <w:t>has been conducted.</w:t>
      </w:r>
    </w:p>
    <w:p w14:paraId="5B103B25" w14:textId="77777777" w:rsidR="00560812" w:rsidRDefault="00560812" w:rsidP="00043BF0">
      <w:r>
        <w:t xml:space="preserve">When a </w:t>
      </w:r>
      <w:proofErr w:type="gramStart"/>
      <w:r>
        <w:t>Principal</w:t>
      </w:r>
      <w:proofErr w:type="gramEnd"/>
      <w:r>
        <w:t xml:space="preserve"> determines that a serious criminal offence has occurred, the school needs to be mindful of all its duties of care, including those owed to students who are victims or offenders, and staff. The incident must be reported to the police at the earliest opportunity.</w:t>
      </w:r>
    </w:p>
    <w:p w14:paraId="18B9E392" w14:textId="77777777" w:rsidR="00560812" w:rsidRPr="00961806" w:rsidRDefault="00560812" w:rsidP="00043BF0"/>
    <w:p w14:paraId="2E5C0572" w14:textId="77777777" w:rsidR="00560812" w:rsidRDefault="00560812" w:rsidP="00043BF0">
      <w:pPr>
        <w:rPr>
          <w:b/>
          <w:bCs/>
          <w:color w:val="391B76"/>
          <w:sz w:val="32"/>
        </w:rPr>
      </w:pPr>
      <w:r>
        <w:br w:type="page"/>
      </w:r>
    </w:p>
    <w:p w14:paraId="1B49C31A" w14:textId="77777777" w:rsidR="00560812" w:rsidRPr="001A5075" w:rsidRDefault="00560812" w:rsidP="00043BF0">
      <w:pPr>
        <w:pStyle w:val="Heading1"/>
        <w:spacing w:after="0"/>
      </w:pPr>
      <w:bookmarkStart w:id="32" w:name="_Toc151375257"/>
      <w:r w:rsidRPr="001A5075">
        <w:lastRenderedPageBreak/>
        <w:t>Behaviour Support and Intervention Meeting</w:t>
      </w:r>
      <w:bookmarkEnd w:id="32"/>
    </w:p>
    <w:tbl>
      <w:tblPr>
        <w:tblStyle w:val="TableGrid"/>
        <w:tblpPr w:leftFromText="180" w:rightFromText="180" w:vertAnchor="text" w:tblpY="1"/>
        <w:tblOverlap w:val="never"/>
        <w:tblW w:w="9923" w:type="dxa"/>
        <w:tblLook w:val="04A0" w:firstRow="1" w:lastRow="0" w:firstColumn="1" w:lastColumn="0" w:noHBand="0" w:noVBand="1"/>
      </w:tblPr>
      <w:tblGrid>
        <w:gridCol w:w="426"/>
        <w:gridCol w:w="2268"/>
        <w:gridCol w:w="1701"/>
        <w:gridCol w:w="5528"/>
      </w:tblGrid>
      <w:tr w:rsidR="00560812" w:rsidRPr="00B65D99" w14:paraId="506742A8" w14:textId="77777777" w:rsidTr="00A14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gridSpan w:val="2"/>
          </w:tcPr>
          <w:p w14:paraId="77CE8A5E" w14:textId="77777777" w:rsidR="00560812" w:rsidRPr="00AA7DCC" w:rsidRDefault="00560812" w:rsidP="00043BF0">
            <w:pPr>
              <w:jc w:val="left"/>
              <w:rPr>
                <w:b/>
                <w:bCs/>
              </w:rPr>
            </w:pPr>
            <w:r w:rsidRPr="00AA7DCC">
              <w:rPr>
                <w:b/>
                <w:bCs/>
              </w:rPr>
              <w:t>ACTIVITY</w:t>
            </w:r>
          </w:p>
        </w:tc>
        <w:tc>
          <w:tcPr>
            <w:tcW w:w="1701" w:type="dxa"/>
          </w:tcPr>
          <w:p w14:paraId="499F34C1" w14:textId="77777777" w:rsidR="00560812" w:rsidRPr="00AA7DCC" w:rsidRDefault="00560812" w:rsidP="00043BF0">
            <w:pPr>
              <w:jc w:val="left"/>
              <w:cnfStyle w:val="100000000000" w:firstRow="1" w:lastRow="0" w:firstColumn="0" w:lastColumn="0" w:oddVBand="0" w:evenVBand="0" w:oddHBand="0" w:evenHBand="0" w:firstRowFirstColumn="0" w:firstRowLastColumn="0" w:lastRowFirstColumn="0" w:lastRowLastColumn="0"/>
              <w:rPr>
                <w:b/>
                <w:bCs/>
              </w:rPr>
            </w:pPr>
            <w:r w:rsidRPr="00AA7DCC">
              <w:rPr>
                <w:b/>
                <w:bCs/>
              </w:rPr>
              <w:t>RESPONSIBILITY</w:t>
            </w:r>
          </w:p>
        </w:tc>
        <w:tc>
          <w:tcPr>
            <w:tcW w:w="5528" w:type="dxa"/>
          </w:tcPr>
          <w:p w14:paraId="7BB7ACA5" w14:textId="77777777" w:rsidR="00560812" w:rsidRPr="00AA7DCC" w:rsidRDefault="00560812" w:rsidP="00043B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560812" w:rsidRPr="00B65D99" w14:paraId="12C99560" w14:textId="77777777" w:rsidTr="00A14239">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47505AB" w14:textId="77777777" w:rsidR="00560812" w:rsidRPr="00103626" w:rsidRDefault="00560812" w:rsidP="00043BF0">
            <w:r>
              <w:t>A</w:t>
            </w:r>
          </w:p>
        </w:tc>
        <w:tc>
          <w:tcPr>
            <w:tcW w:w="2268" w:type="dxa"/>
          </w:tcPr>
          <w:p w14:paraId="38673468" w14:textId="77777777" w:rsidR="00560812" w:rsidRPr="00103626" w:rsidRDefault="00560812" w:rsidP="00043BF0">
            <w:pPr>
              <w:cnfStyle w:val="000000000000" w:firstRow="0" w:lastRow="0" w:firstColumn="0" w:lastColumn="0" w:oddVBand="0" w:evenVBand="0" w:oddHBand="0" w:evenHBand="0" w:firstRowFirstColumn="0" w:firstRowLastColumn="0" w:lastRowFirstColumn="0" w:lastRowLastColumn="0"/>
              <w:rPr>
                <w:rFonts w:eastAsia="MS Mincho" w:cs="Times New Roman"/>
                <w:b/>
                <w:bCs/>
              </w:rPr>
            </w:pPr>
            <w:r>
              <w:rPr>
                <w:rFonts w:eastAsia="MS Mincho" w:cs="Times New Roman"/>
                <w:b/>
                <w:bCs/>
              </w:rPr>
              <w:t>Determine if expulsion is the appropriate approach</w:t>
            </w:r>
          </w:p>
        </w:tc>
        <w:tc>
          <w:tcPr>
            <w:tcW w:w="1701" w:type="dxa"/>
          </w:tcPr>
          <w:p w14:paraId="6A5257F7" w14:textId="77777777" w:rsidR="00560812" w:rsidRDefault="00560812" w:rsidP="00043BF0">
            <w:pPr>
              <w:cnfStyle w:val="000000000000" w:firstRow="0" w:lastRow="0" w:firstColumn="0" w:lastColumn="0" w:oddVBand="0" w:evenVBand="0" w:oddHBand="0" w:evenHBand="0" w:firstRowFirstColumn="0" w:firstRowLastColumn="0" w:lastRowFirstColumn="0" w:lastRowLastColumn="0"/>
            </w:pPr>
            <w:r>
              <w:t xml:space="preserve">School Principal </w:t>
            </w:r>
          </w:p>
        </w:tc>
        <w:tc>
          <w:tcPr>
            <w:tcW w:w="5528" w:type="dxa"/>
          </w:tcPr>
          <w:p w14:paraId="740584EE" w14:textId="77777777" w:rsidR="00560812" w:rsidRPr="00D30CC7" w:rsidRDefault="00560812" w:rsidP="00043BF0">
            <w:pPr>
              <w:pStyle w:val="ListNumber"/>
              <w:tabs>
                <w:tab w:val="clear" w:pos="284"/>
              </w:tabs>
              <w:spacing w:after="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 xml:space="preserve">Refer to the </w:t>
            </w:r>
            <w:hyperlink w:anchor="_Grounds_for_Expulsion" w:history="1">
              <w:r w:rsidRPr="000C51E4">
                <w:rPr>
                  <w:rStyle w:val="Hyperlink"/>
                  <w:sz w:val="22"/>
                  <w:szCs w:val="24"/>
                </w:rPr>
                <w:t>Grounds for Expulsion</w:t>
              </w:r>
            </w:hyperlink>
            <w:r>
              <w:rPr>
                <w:sz w:val="22"/>
                <w:szCs w:val="24"/>
              </w:rPr>
              <w:t xml:space="preserve"> section of this document.</w:t>
            </w:r>
          </w:p>
        </w:tc>
      </w:tr>
      <w:tr w:rsidR="00560812" w:rsidRPr="00296D93" w14:paraId="5B7E43A5" w14:textId="77777777" w:rsidTr="00A14239">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A74418A" w14:textId="77777777" w:rsidR="00560812" w:rsidRDefault="00FE6228" w:rsidP="00043BF0">
            <w:r>
              <w:t>B</w:t>
            </w:r>
          </w:p>
        </w:tc>
        <w:tc>
          <w:tcPr>
            <w:tcW w:w="2268" w:type="dxa"/>
          </w:tcPr>
          <w:p w14:paraId="390337C8" w14:textId="77777777" w:rsidR="00560812" w:rsidRDefault="00560812" w:rsidP="00043BF0">
            <w:pPr>
              <w:cnfStyle w:val="000000000000" w:firstRow="0" w:lastRow="0" w:firstColumn="0" w:lastColumn="0" w:oddVBand="0" w:evenVBand="0" w:oddHBand="0" w:evenHBand="0" w:firstRowFirstColumn="0" w:firstRowLastColumn="0" w:lastRowFirstColumn="0" w:lastRowLastColumn="0"/>
              <w:rPr>
                <w:rFonts w:eastAsia="MS Mincho" w:cs="Times New Roman"/>
                <w:b/>
                <w:bCs/>
              </w:rPr>
            </w:pPr>
            <w:r w:rsidRPr="004B0090">
              <w:rPr>
                <w:b/>
                <w:bCs/>
              </w:rPr>
              <w:t xml:space="preserve">Actions Prior to the </w:t>
            </w:r>
            <w:r w:rsidRPr="004B0090">
              <w:rPr>
                <w:rFonts w:eastAsia="MS Mincho" w:cs="Times New Roman"/>
                <w:b/>
                <w:bCs/>
              </w:rPr>
              <w:t>Behaviour Support and Intervention Meeting</w:t>
            </w:r>
          </w:p>
        </w:tc>
        <w:tc>
          <w:tcPr>
            <w:tcW w:w="1701" w:type="dxa"/>
          </w:tcPr>
          <w:p w14:paraId="4B7FB5AB" w14:textId="77777777" w:rsidR="00560812" w:rsidRDefault="00560812" w:rsidP="00043BF0">
            <w:pPr>
              <w:cnfStyle w:val="000000000000" w:firstRow="0" w:lastRow="0" w:firstColumn="0" w:lastColumn="0" w:oddVBand="0" w:evenVBand="0" w:oddHBand="0" w:evenHBand="0" w:firstRowFirstColumn="0" w:firstRowLastColumn="0" w:lastRowFirstColumn="0" w:lastRowLastColumn="0"/>
            </w:pPr>
            <w:r>
              <w:t>School Principal</w:t>
            </w:r>
          </w:p>
        </w:tc>
        <w:tc>
          <w:tcPr>
            <w:tcW w:w="5528" w:type="dxa"/>
          </w:tcPr>
          <w:p w14:paraId="7D693BEE" w14:textId="77777777" w:rsidR="00560812" w:rsidRDefault="00560812" w:rsidP="00043BF0">
            <w:pPr>
              <w:pStyle w:val="ListNumber"/>
              <w:tabs>
                <w:tab w:val="clear" w:pos="284"/>
              </w:tabs>
              <w:spacing w:after="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Ensure to:</w:t>
            </w:r>
          </w:p>
          <w:p w14:paraId="492D1F5C" w14:textId="77777777" w:rsidR="00560812" w:rsidRPr="00101A8B" w:rsidRDefault="00560812" w:rsidP="00043BF0">
            <w:pPr>
              <w:pStyle w:val="ListNumber"/>
              <w:numPr>
                <w:ilvl w:val="0"/>
                <w:numId w:val="42"/>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521A3">
              <w:rPr>
                <w:sz w:val="22"/>
                <w:szCs w:val="24"/>
              </w:rPr>
              <w:t>provide a student’s parent/carer</w:t>
            </w:r>
            <w:r>
              <w:rPr>
                <w:sz w:val="22"/>
                <w:szCs w:val="24"/>
              </w:rPr>
              <w:t>/relevant persons</w:t>
            </w:r>
            <w:r w:rsidRPr="00D521A3">
              <w:rPr>
                <w:sz w:val="22"/>
                <w:szCs w:val="24"/>
              </w:rPr>
              <w:t xml:space="preserve"> with a copy of the </w:t>
            </w:r>
            <w:hyperlink w:anchor="_Appendix_M_–" w:history="1">
              <w:r w:rsidRPr="00671E9E">
                <w:rPr>
                  <w:sz w:val="22"/>
                </w:rPr>
                <w:t xml:space="preserve">DOBCEL Information Sheet - Student Expulsion </w:t>
              </w:r>
            </w:hyperlink>
          </w:p>
          <w:p w14:paraId="6318D6AD" w14:textId="77777777" w:rsidR="00560812" w:rsidRDefault="00560812" w:rsidP="00043BF0">
            <w:pPr>
              <w:pStyle w:val="ListNumber"/>
              <w:numPr>
                <w:ilvl w:val="0"/>
                <w:numId w:val="42"/>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D3D">
              <w:rPr>
                <w:sz w:val="22"/>
                <w:szCs w:val="24"/>
              </w:rPr>
              <w:t>contact the student and their parent/carer</w:t>
            </w:r>
            <w:r>
              <w:rPr>
                <w:sz w:val="22"/>
                <w:szCs w:val="24"/>
              </w:rPr>
              <w:t>/relevant persons</w:t>
            </w:r>
            <w:r w:rsidRPr="00D30D3D">
              <w:rPr>
                <w:sz w:val="22"/>
                <w:szCs w:val="24"/>
              </w:rPr>
              <w:t xml:space="preserve"> to inform them of the date, time, and place for the meeting, taking reasonable steps to find a suitable time for all parties to meet</w:t>
            </w:r>
          </w:p>
          <w:p w14:paraId="4AF084E9" w14:textId="77777777" w:rsidR="00560812" w:rsidRPr="00101A8B" w:rsidRDefault="00560812" w:rsidP="00043BF0">
            <w:pPr>
              <w:pStyle w:val="ListNumber"/>
              <w:numPr>
                <w:ilvl w:val="0"/>
                <w:numId w:val="42"/>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101A8B">
              <w:rPr>
                <w:sz w:val="22"/>
                <w:szCs w:val="24"/>
              </w:rPr>
              <w:t>advise of the matters to be discussed at the Behaviour Support and Intervention Meeting, including the impact of key issues on the affected parties</w:t>
            </w:r>
          </w:p>
          <w:p w14:paraId="0827C53A" w14:textId="77777777" w:rsidR="00560812" w:rsidRDefault="00560812" w:rsidP="00043BF0">
            <w:pPr>
              <w:pStyle w:val="ListNumber"/>
              <w:numPr>
                <w:ilvl w:val="0"/>
                <w:numId w:val="42"/>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101A8B">
              <w:rPr>
                <w:sz w:val="22"/>
                <w:szCs w:val="24"/>
              </w:rPr>
              <w:t>advise that if they do not attend the Behaviour Support and Intervention Meeting, the meeting may proceed in their absence and, if expulsion is decided, the course of action may be determined without the benefit of hearing from them</w:t>
            </w:r>
          </w:p>
          <w:p w14:paraId="78C5E8BB" w14:textId="77777777" w:rsidR="00560812" w:rsidRPr="00296D93" w:rsidRDefault="00560812" w:rsidP="00043BF0">
            <w:pPr>
              <w:pStyle w:val="ListNumber"/>
              <w:numPr>
                <w:ilvl w:val="0"/>
                <w:numId w:val="42"/>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d</w:t>
            </w:r>
            <w:r w:rsidRPr="00296D93">
              <w:rPr>
                <w:sz w:val="22"/>
                <w:szCs w:val="24"/>
              </w:rPr>
              <w:t xml:space="preserve">etermine whether the assistance of an interpreter in any language (including </w:t>
            </w:r>
            <w:proofErr w:type="spellStart"/>
            <w:r w:rsidRPr="00296D93">
              <w:rPr>
                <w:sz w:val="22"/>
                <w:szCs w:val="24"/>
              </w:rPr>
              <w:t>Auslan</w:t>
            </w:r>
            <w:proofErr w:type="spellEnd"/>
            <w:r w:rsidRPr="00296D93">
              <w:rPr>
                <w:sz w:val="22"/>
                <w:szCs w:val="24"/>
              </w:rPr>
              <w:t>) is required by any person who is to attend and arrange for such assistance to be present at the meeting.</w:t>
            </w:r>
          </w:p>
        </w:tc>
      </w:tr>
      <w:tr w:rsidR="00560812" w:rsidRPr="00B65D99" w14:paraId="3C168CA3" w14:textId="77777777" w:rsidTr="00A14239">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15F5F892" w14:textId="77777777" w:rsidR="00560812" w:rsidRPr="00103626" w:rsidRDefault="00FE6228" w:rsidP="00043BF0">
            <w:r>
              <w:t>C</w:t>
            </w:r>
          </w:p>
        </w:tc>
        <w:tc>
          <w:tcPr>
            <w:tcW w:w="2268" w:type="dxa"/>
          </w:tcPr>
          <w:p w14:paraId="184DB489" w14:textId="77777777" w:rsidR="00560812" w:rsidRPr="00103626" w:rsidRDefault="00560812" w:rsidP="00043BF0">
            <w:pPr>
              <w:cnfStyle w:val="000000000000" w:firstRow="0" w:lastRow="0" w:firstColumn="0" w:lastColumn="0" w:oddVBand="0" w:evenVBand="0" w:oddHBand="0" w:evenHBand="0" w:firstRowFirstColumn="0" w:firstRowLastColumn="0" w:lastRowFirstColumn="0" w:lastRowLastColumn="0"/>
              <w:rPr>
                <w:b/>
                <w:bCs/>
              </w:rPr>
            </w:pPr>
            <w:r w:rsidRPr="00103626">
              <w:rPr>
                <w:rFonts w:eastAsia="MS Mincho" w:cs="Times New Roman"/>
                <w:b/>
                <w:bCs/>
              </w:rPr>
              <w:t>Behaviour Support and Intervention Meeting</w:t>
            </w:r>
          </w:p>
        </w:tc>
        <w:tc>
          <w:tcPr>
            <w:tcW w:w="1701" w:type="dxa"/>
          </w:tcPr>
          <w:p w14:paraId="7813A7C9" w14:textId="77777777" w:rsidR="00560812" w:rsidRPr="00B65D99" w:rsidRDefault="00560812" w:rsidP="00043BF0">
            <w:pPr>
              <w:cnfStyle w:val="000000000000" w:firstRow="0" w:lastRow="0" w:firstColumn="0" w:lastColumn="0" w:oddVBand="0" w:evenVBand="0" w:oddHBand="0" w:evenHBand="0" w:firstRowFirstColumn="0" w:firstRowLastColumn="0" w:lastRowFirstColumn="0" w:lastRowLastColumn="0"/>
            </w:pPr>
            <w:r>
              <w:t>School Principal</w:t>
            </w:r>
          </w:p>
        </w:tc>
        <w:tc>
          <w:tcPr>
            <w:tcW w:w="5528" w:type="dxa"/>
          </w:tcPr>
          <w:p w14:paraId="2518B6D1" w14:textId="77777777" w:rsidR="00560812" w:rsidRPr="00D30CC7" w:rsidRDefault="00560812" w:rsidP="00043BF0">
            <w:pPr>
              <w:pStyle w:val="ListNumber"/>
              <w:tabs>
                <w:tab w:val="clear" w:pos="284"/>
              </w:tabs>
              <w:spacing w:after="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C</w:t>
            </w:r>
            <w:r w:rsidRPr="00D30CC7">
              <w:rPr>
                <w:sz w:val="22"/>
                <w:szCs w:val="24"/>
              </w:rPr>
              <w:t>onvene a Behaviour Support and Intervention Meeting.</w:t>
            </w:r>
          </w:p>
          <w:p w14:paraId="402A3FE0" w14:textId="77777777" w:rsidR="00560812" w:rsidRPr="00D30CC7" w:rsidRDefault="00560812" w:rsidP="00043BF0">
            <w:pPr>
              <w:pStyle w:val="ListNumber"/>
              <w:tabs>
                <w:tab w:val="clear" w:pos="284"/>
              </w:tabs>
              <w:spacing w:after="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The purpose of the Behaviour Support and Intervention Meeting is to:</w:t>
            </w:r>
          </w:p>
          <w:p w14:paraId="2FE146F3" w14:textId="77777777" w:rsidR="00560812" w:rsidRPr="00D30CC7" w:rsidRDefault="00560812" w:rsidP="00043BF0">
            <w:pPr>
              <w:pStyle w:val="ListNumber"/>
              <w:numPr>
                <w:ilvl w:val="0"/>
                <w:numId w:val="43"/>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 xml:space="preserve">advise the student and their parents/carers/relevant persons that the </w:t>
            </w:r>
            <w:proofErr w:type="gramStart"/>
            <w:r>
              <w:rPr>
                <w:sz w:val="22"/>
                <w:szCs w:val="24"/>
              </w:rPr>
              <w:t>Principal</w:t>
            </w:r>
            <w:proofErr w:type="gramEnd"/>
            <w:r w:rsidRPr="00D30CC7">
              <w:rPr>
                <w:sz w:val="22"/>
                <w:szCs w:val="24"/>
              </w:rPr>
              <w:t xml:space="preserve"> is considering the expulsion of the student</w:t>
            </w:r>
          </w:p>
          <w:p w14:paraId="706B9232" w14:textId="77777777" w:rsidR="00560812" w:rsidRPr="00D30CC7" w:rsidRDefault="00560812" w:rsidP="00043BF0">
            <w:pPr>
              <w:pStyle w:val="ListNumber"/>
              <w:numPr>
                <w:ilvl w:val="0"/>
                <w:numId w:val="43"/>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 xml:space="preserve">ensure all available support and interventions </w:t>
            </w:r>
            <w:r>
              <w:rPr>
                <w:sz w:val="22"/>
                <w:szCs w:val="24"/>
              </w:rPr>
              <w:t>for</w:t>
            </w:r>
            <w:r w:rsidRPr="00D30CC7">
              <w:rPr>
                <w:sz w:val="22"/>
                <w:szCs w:val="24"/>
              </w:rPr>
              <w:t xml:space="preserve"> </w:t>
            </w:r>
            <w:r>
              <w:rPr>
                <w:sz w:val="22"/>
                <w:szCs w:val="24"/>
              </w:rPr>
              <w:t>the student are considered</w:t>
            </w:r>
          </w:p>
          <w:p w14:paraId="69D471A9" w14:textId="77777777" w:rsidR="00560812" w:rsidRPr="00D30CC7" w:rsidRDefault="00560812" w:rsidP="00043BF0">
            <w:pPr>
              <w:pStyle w:val="ListNumber"/>
              <w:numPr>
                <w:ilvl w:val="0"/>
                <w:numId w:val="43"/>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outline the grounds for expulsion that are being considered and the evidence to support a finding that the student has engaged in relevant conduct</w:t>
            </w:r>
          </w:p>
          <w:p w14:paraId="16195702" w14:textId="77777777" w:rsidR="00560812" w:rsidRPr="00D30CC7" w:rsidRDefault="00560812" w:rsidP="00043BF0">
            <w:pPr>
              <w:pStyle w:val="ListNumber"/>
              <w:numPr>
                <w:ilvl w:val="0"/>
                <w:numId w:val="43"/>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ensure the student and their parents</w:t>
            </w:r>
            <w:r>
              <w:rPr>
                <w:sz w:val="22"/>
                <w:szCs w:val="24"/>
              </w:rPr>
              <w:t>/</w:t>
            </w:r>
            <w:r w:rsidRPr="00D30CC7">
              <w:rPr>
                <w:sz w:val="22"/>
                <w:szCs w:val="24"/>
              </w:rPr>
              <w:t xml:space="preserve">carers/relevant persons </w:t>
            </w:r>
            <w:r>
              <w:rPr>
                <w:sz w:val="22"/>
                <w:szCs w:val="24"/>
              </w:rPr>
              <w:t xml:space="preserve">are </w:t>
            </w:r>
            <w:r w:rsidRPr="00D30CC7">
              <w:rPr>
                <w:sz w:val="22"/>
                <w:szCs w:val="24"/>
              </w:rPr>
              <w:t>heard</w:t>
            </w:r>
          </w:p>
          <w:p w14:paraId="652BAFCE" w14:textId="77777777" w:rsidR="00560812" w:rsidRPr="00D30CC7" w:rsidRDefault="00560812" w:rsidP="00043BF0">
            <w:pPr>
              <w:pStyle w:val="ListNumber"/>
              <w:numPr>
                <w:ilvl w:val="0"/>
                <w:numId w:val="43"/>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consider the impact of the behaviour of the student on other affected parties</w:t>
            </w:r>
          </w:p>
          <w:p w14:paraId="580467FF" w14:textId="77777777" w:rsidR="00560812" w:rsidRPr="00103626" w:rsidRDefault="00560812" w:rsidP="00043BF0">
            <w:pPr>
              <w:pStyle w:val="ListNumber"/>
              <w:numPr>
                <w:ilvl w:val="0"/>
                <w:numId w:val="33"/>
              </w:numPr>
              <w:spacing w:after="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identify the future educational, training and/or employment options most suited to the student’s needs and agree on a course of action in the event expulsion is decided.</w:t>
            </w:r>
          </w:p>
        </w:tc>
      </w:tr>
      <w:tr w:rsidR="00560812" w:rsidRPr="00AA1ED3" w14:paraId="23E8A3CE" w14:textId="77777777" w:rsidTr="00A14239">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81E0B60" w14:textId="77777777" w:rsidR="00560812" w:rsidRPr="00AA1ED3" w:rsidRDefault="00FE6228" w:rsidP="00043BF0">
            <w:r>
              <w:t>D</w:t>
            </w:r>
          </w:p>
        </w:tc>
        <w:tc>
          <w:tcPr>
            <w:tcW w:w="2268" w:type="dxa"/>
          </w:tcPr>
          <w:p w14:paraId="43A74AA0" w14:textId="77777777" w:rsidR="00560812" w:rsidRPr="00AA1ED3" w:rsidRDefault="00560812" w:rsidP="00043BF0">
            <w:pPr>
              <w:cnfStyle w:val="000000000000" w:firstRow="0" w:lastRow="0" w:firstColumn="0" w:lastColumn="0" w:oddVBand="0" w:evenVBand="0" w:oddHBand="0" w:evenHBand="0" w:firstRowFirstColumn="0" w:firstRowLastColumn="0" w:lastRowFirstColumn="0" w:lastRowLastColumn="0"/>
            </w:pPr>
            <w:r>
              <w:rPr>
                <w:rFonts w:eastAsia="MS Mincho" w:cs="Times New Roman"/>
                <w:b/>
                <w:bCs/>
              </w:rPr>
              <w:t xml:space="preserve">Non-Attendance: </w:t>
            </w:r>
            <w:r w:rsidRPr="004B0090">
              <w:rPr>
                <w:rFonts w:eastAsia="MS Mincho" w:cs="Times New Roman"/>
                <w:b/>
                <w:bCs/>
              </w:rPr>
              <w:t>Behaviour Support and Intervention Meeting</w:t>
            </w:r>
          </w:p>
        </w:tc>
        <w:tc>
          <w:tcPr>
            <w:tcW w:w="1701" w:type="dxa"/>
          </w:tcPr>
          <w:p w14:paraId="03E6B36C" w14:textId="77777777" w:rsidR="00560812" w:rsidRDefault="00560812" w:rsidP="00043BF0">
            <w:pPr>
              <w:cnfStyle w:val="000000000000" w:firstRow="0" w:lastRow="0" w:firstColumn="0" w:lastColumn="0" w:oddVBand="0" w:evenVBand="0" w:oddHBand="0" w:evenHBand="0" w:firstRowFirstColumn="0" w:firstRowLastColumn="0" w:lastRowFirstColumn="0" w:lastRowLastColumn="0"/>
            </w:pPr>
            <w:r>
              <w:t xml:space="preserve">School Principal </w:t>
            </w:r>
          </w:p>
          <w:p w14:paraId="447DDACD" w14:textId="77777777" w:rsidR="00560812" w:rsidRPr="00AA1ED3" w:rsidRDefault="00560812" w:rsidP="00043BF0">
            <w:pPr>
              <w:cnfStyle w:val="000000000000" w:firstRow="0" w:lastRow="0" w:firstColumn="0" w:lastColumn="0" w:oddVBand="0" w:evenVBand="0" w:oddHBand="0" w:evenHBand="0" w:firstRowFirstColumn="0" w:firstRowLastColumn="0" w:lastRowFirstColumn="0" w:lastRowLastColumn="0"/>
            </w:pPr>
          </w:p>
        </w:tc>
        <w:tc>
          <w:tcPr>
            <w:tcW w:w="5528" w:type="dxa"/>
          </w:tcPr>
          <w:p w14:paraId="2B3FB687" w14:textId="77777777" w:rsidR="00560812" w:rsidRPr="009A74E8" w:rsidRDefault="00560812" w:rsidP="00043BF0">
            <w:pPr>
              <w:pStyle w:val="ListNumber"/>
              <w:tabs>
                <w:tab w:val="clear" w:pos="284"/>
              </w:tabs>
              <w:spacing w:after="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I</w:t>
            </w:r>
            <w:r w:rsidRPr="009A74E8">
              <w:rPr>
                <w:sz w:val="22"/>
                <w:szCs w:val="24"/>
              </w:rPr>
              <w:t>f the student and their parents</w:t>
            </w:r>
            <w:r>
              <w:rPr>
                <w:sz w:val="22"/>
                <w:szCs w:val="24"/>
              </w:rPr>
              <w:t>/</w:t>
            </w:r>
            <w:r w:rsidRPr="009A74E8">
              <w:rPr>
                <w:sz w:val="22"/>
                <w:szCs w:val="24"/>
              </w:rPr>
              <w:t>carers/relevant persons do not attend the Behaviour Support and Intervention Meeting,</w:t>
            </w:r>
            <w:r>
              <w:rPr>
                <w:sz w:val="22"/>
                <w:szCs w:val="24"/>
              </w:rPr>
              <w:t xml:space="preserve"> </w:t>
            </w:r>
            <w:r w:rsidRPr="009A74E8">
              <w:rPr>
                <w:sz w:val="22"/>
                <w:szCs w:val="24"/>
              </w:rPr>
              <w:t>ensure that key points discussed at the meeting are recorded in writing and sent to the student and their parents</w:t>
            </w:r>
            <w:r>
              <w:rPr>
                <w:sz w:val="22"/>
                <w:szCs w:val="24"/>
              </w:rPr>
              <w:t>/</w:t>
            </w:r>
            <w:r w:rsidRPr="009A74E8">
              <w:rPr>
                <w:sz w:val="22"/>
                <w:szCs w:val="24"/>
              </w:rPr>
              <w:t>carers/relevant persons.</w:t>
            </w:r>
          </w:p>
          <w:p w14:paraId="464A1A88" w14:textId="77777777" w:rsidR="00560812" w:rsidRPr="00103626" w:rsidRDefault="00560812" w:rsidP="00043BF0">
            <w:pPr>
              <w:pStyle w:val="ListNumber"/>
              <w:tabs>
                <w:tab w:val="clear" w:pos="284"/>
              </w:tabs>
              <w:spacing w:after="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lastRenderedPageBreak/>
              <w:t>P</w:t>
            </w:r>
            <w:r w:rsidRPr="009A74E8">
              <w:rPr>
                <w:sz w:val="22"/>
                <w:szCs w:val="24"/>
              </w:rPr>
              <w:t>rovide access to counselling for the student and/or their parents</w:t>
            </w:r>
            <w:r>
              <w:rPr>
                <w:sz w:val="22"/>
                <w:szCs w:val="24"/>
              </w:rPr>
              <w:t>/</w:t>
            </w:r>
            <w:r w:rsidRPr="009A74E8">
              <w:rPr>
                <w:sz w:val="22"/>
                <w:szCs w:val="24"/>
              </w:rPr>
              <w:t xml:space="preserve">carers/relevant persons with assistance from the </w:t>
            </w:r>
            <w:r>
              <w:rPr>
                <w:sz w:val="22"/>
                <w:szCs w:val="24"/>
              </w:rPr>
              <w:t>DOBCEL Wellbeing Leader when requested.</w:t>
            </w:r>
          </w:p>
        </w:tc>
      </w:tr>
    </w:tbl>
    <w:p w14:paraId="2EE0EBDB" w14:textId="77777777" w:rsidR="00560812" w:rsidRPr="003B4DE4" w:rsidRDefault="00560812" w:rsidP="00043BF0"/>
    <w:p w14:paraId="05C4F81E" w14:textId="77777777" w:rsidR="00560812" w:rsidRPr="00507C28" w:rsidRDefault="00560812" w:rsidP="00043BF0">
      <w:pPr>
        <w:pStyle w:val="Heading1"/>
        <w:spacing w:after="0"/>
      </w:pPr>
      <w:bookmarkStart w:id="33" w:name="_Toc151375258"/>
      <w:r>
        <w:t>Implementing Expulsion</w:t>
      </w:r>
      <w:bookmarkEnd w:id="33"/>
    </w:p>
    <w:tbl>
      <w:tblPr>
        <w:tblStyle w:val="TableGrid"/>
        <w:tblpPr w:leftFromText="180" w:rightFromText="180" w:vertAnchor="text" w:tblpY="1"/>
        <w:tblOverlap w:val="never"/>
        <w:tblW w:w="10209" w:type="dxa"/>
        <w:tblLook w:val="04A0" w:firstRow="1" w:lastRow="0" w:firstColumn="1" w:lastColumn="0" w:noHBand="0" w:noVBand="1"/>
      </w:tblPr>
      <w:tblGrid>
        <w:gridCol w:w="455"/>
        <w:gridCol w:w="2257"/>
        <w:gridCol w:w="1701"/>
        <w:gridCol w:w="5368"/>
        <w:gridCol w:w="428"/>
      </w:tblGrid>
      <w:tr w:rsidR="00560812" w:rsidRPr="00507C28" w14:paraId="5BD66FE1" w14:textId="77777777" w:rsidTr="00276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2" w:type="dxa"/>
            <w:gridSpan w:val="2"/>
          </w:tcPr>
          <w:p w14:paraId="706F5C48" w14:textId="77777777" w:rsidR="00560812" w:rsidRPr="005821C5" w:rsidRDefault="00560812" w:rsidP="00043BF0">
            <w:pPr>
              <w:jc w:val="left"/>
              <w:rPr>
                <w:b/>
                <w:bCs/>
              </w:rPr>
            </w:pPr>
            <w:r w:rsidRPr="005821C5">
              <w:rPr>
                <w:b/>
                <w:bCs/>
              </w:rPr>
              <w:t>ACTIVITY</w:t>
            </w:r>
          </w:p>
        </w:tc>
        <w:tc>
          <w:tcPr>
            <w:tcW w:w="1701" w:type="dxa"/>
          </w:tcPr>
          <w:p w14:paraId="7B3417A2" w14:textId="77777777" w:rsidR="00560812" w:rsidRPr="005821C5" w:rsidRDefault="00560812" w:rsidP="00043B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RESPONSIBILITY</w:t>
            </w:r>
          </w:p>
        </w:tc>
        <w:tc>
          <w:tcPr>
            <w:tcW w:w="5796" w:type="dxa"/>
            <w:gridSpan w:val="2"/>
          </w:tcPr>
          <w:p w14:paraId="187BAE32" w14:textId="77777777" w:rsidR="00560812" w:rsidRPr="005821C5" w:rsidRDefault="00560812" w:rsidP="00043B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560812" w:rsidRPr="00507C28" w14:paraId="7C05E2E1" w14:textId="77777777" w:rsidTr="002761F0">
        <w:trPr>
          <w:gridAfter w:val="1"/>
          <w:wAfter w:w="428" w:type="dxa"/>
        </w:trPr>
        <w:tc>
          <w:tcPr>
            <w:cnfStyle w:val="001000000000" w:firstRow="0" w:lastRow="0" w:firstColumn="1" w:lastColumn="0" w:oddVBand="0" w:evenVBand="0" w:oddHBand="0" w:evenHBand="0" w:firstRowFirstColumn="0" w:firstRowLastColumn="0" w:lastRowFirstColumn="0" w:lastRowLastColumn="0"/>
            <w:tcW w:w="455" w:type="dxa"/>
            <w:shd w:val="clear" w:color="auto" w:fill="auto"/>
          </w:tcPr>
          <w:p w14:paraId="4C8F0206" w14:textId="77777777" w:rsidR="00560812" w:rsidRPr="00507C28" w:rsidRDefault="00560812" w:rsidP="00043BF0">
            <w:r>
              <w:t>A</w:t>
            </w:r>
          </w:p>
        </w:tc>
        <w:tc>
          <w:tcPr>
            <w:tcW w:w="2257" w:type="dxa"/>
          </w:tcPr>
          <w:p w14:paraId="254D809D" w14:textId="77777777" w:rsidR="00560812" w:rsidRPr="00CE5EE0" w:rsidRDefault="00560812" w:rsidP="00043BF0">
            <w:pPr>
              <w:cnfStyle w:val="000000000000" w:firstRow="0" w:lastRow="0" w:firstColumn="0" w:lastColumn="0" w:oddVBand="0" w:evenVBand="0" w:oddHBand="0" w:evenHBand="0" w:firstRowFirstColumn="0" w:firstRowLastColumn="0" w:lastRowFirstColumn="0" w:lastRowLastColumn="0"/>
              <w:rPr>
                <w:b/>
                <w:bCs/>
              </w:rPr>
            </w:pPr>
            <w:r w:rsidRPr="00CE5EE0">
              <w:rPr>
                <w:b/>
                <w:bCs/>
              </w:rPr>
              <w:t>Expulsion assessment</w:t>
            </w:r>
          </w:p>
        </w:tc>
        <w:tc>
          <w:tcPr>
            <w:tcW w:w="1701" w:type="dxa"/>
          </w:tcPr>
          <w:p w14:paraId="294BD81C" w14:textId="77777777" w:rsidR="00560812" w:rsidRPr="00507C28" w:rsidRDefault="00560812" w:rsidP="00043BF0">
            <w:pPr>
              <w:cnfStyle w:val="000000000000" w:firstRow="0" w:lastRow="0" w:firstColumn="0" w:lastColumn="0" w:oddVBand="0" w:evenVBand="0" w:oddHBand="0" w:evenHBand="0" w:firstRowFirstColumn="0" w:firstRowLastColumn="0" w:lastRowFirstColumn="0" w:lastRowLastColumn="0"/>
            </w:pPr>
            <w:r>
              <w:t xml:space="preserve">School Principal </w:t>
            </w:r>
          </w:p>
        </w:tc>
        <w:tc>
          <w:tcPr>
            <w:tcW w:w="5368" w:type="dxa"/>
          </w:tcPr>
          <w:p w14:paraId="5DAE722D" w14:textId="77777777" w:rsidR="00560812" w:rsidRPr="00FC2B57" w:rsidRDefault="00560812"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Prior to</w:t>
            </w:r>
            <w:r w:rsidRPr="00FC2B57">
              <w:rPr>
                <w:color w:val="391B76" w:themeColor="background2"/>
              </w:rPr>
              <w:t xml:space="preserve"> seeking the approval of the Executive Director to expel a student, </w:t>
            </w:r>
            <w:r>
              <w:rPr>
                <w:color w:val="391B76" w:themeColor="background2"/>
              </w:rPr>
              <w:t>ensure to</w:t>
            </w:r>
            <w:r w:rsidRPr="00FC2B57">
              <w:rPr>
                <w:color w:val="391B76" w:themeColor="background2"/>
              </w:rPr>
              <w:t>:</w:t>
            </w:r>
          </w:p>
          <w:p w14:paraId="085F178C" w14:textId="77777777" w:rsidR="00560812" w:rsidRPr="00FC2B57" w:rsidRDefault="00560812" w:rsidP="00043BF0">
            <w:pPr>
              <w:pStyle w:val="ListParagraph"/>
              <w:numPr>
                <w:ilvl w:val="0"/>
                <w:numId w:val="44"/>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c</w:t>
            </w:r>
            <w:r w:rsidRPr="00FC2B57">
              <w:rPr>
                <w:color w:val="391B76" w:themeColor="background2"/>
              </w:rPr>
              <w:t>onsider all the relevant matters</w:t>
            </w:r>
            <w:r>
              <w:rPr>
                <w:color w:val="391B76" w:themeColor="background2"/>
              </w:rPr>
              <w:t xml:space="preserve"> </w:t>
            </w:r>
            <w:r w:rsidRPr="00FC2B57">
              <w:rPr>
                <w:color w:val="391B76" w:themeColor="background2"/>
              </w:rPr>
              <w:t>properly, fairly and without bias</w:t>
            </w:r>
            <w:r>
              <w:rPr>
                <w:color w:val="391B76" w:themeColor="background2"/>
              </w:rPr>
              <w:t>,</w:t>
            </w:r>
            <w:r w:rsidRPr="00FC2B57">
              <w:rPr>
                <w:color w:val="391B76" w:themeColor="background2"/>
              </w:rPr>
              <w:t xml:space="preserve"> including the impact of the behaviour of the student on other affected parties</w:t>
            </w:r>
          </w:p>
          <w:p w14:paraId="4316F840" w14:textId="77777777" w:rsidR="00560812" w:rsidRPr="00FC2B57" w:rsidRDefault="00560812" w:rsidP="00043BF0">
            <w:pPr>
              <w:pStyle w:val="ListParagraph"/>
              <w:numPr>
                <w:ilvl w:val="0"/>
                <w:numId w:val="44"/>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consider the following to </w:t>
            </w:r>
            <w:r w:rsidRPr="00FC2B57">
              <w:rPr>
                <w:color w:val="391B76" w:themeColor="background2"/>
              </w:rPr>
              <w:t>determine whether the expulsion is appropriate:</w:t>
            </w:r>
          </w:p>
          <w:p w14:paraId="633E9766" w14:textId="77777777" w:rsidR="00560812" w:rsidRPr="00FC2B57" w:rsidRDefault="00560812" w:rsidP="00043BF0">
            <w:pPr>
              <w:pStyle w:val="ListParagraph"/>
              <w:numPr>
                <w:ilvl w:val="0"/>
                <w:numId w:val="29"/>
              </w:numPr>
              <w:spacing w:after="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behaviour for which the student is being expelled</w:t>
            </w:r>
          </w:p>
          <w:p w14:paraId="73431053" w14:textId="77777777" w:rsidR="00560812" w:rsidRPr="00FC2B57" w:rsidRDefault="00560812" w:rsidP="00043BF0">
            <w:pPr>
              <w:pStyle w:val="ListParagraph"/>
              <w:numPr>
                <w:ilvl w:val="0"/>
                <w:numId w:val="29"/>
              </w:numPr>
              <w:spacing w:after="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educational needs of the student</w:t>
            </w:r>
          </w:p>
          <w:p w14:paraId="6ED62C0C" w14:textId="77777777" w:rsidR="00560812" w:rsidRPr="00FC2B57" w:rsidRDefault="00560812" w:rsidP="00043BF0">
            <w:pPr>
              <w:pStyle w:val="ListParagraph"/>
              <w:numPr>
                <w:ilvl w:val="0"/>
                <w:numId w:val="29"/>
              </w:numPr>
              <w:spacing w:after="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disability the student may have</w:t>
            </w:r>
          </w:p>
          <w:p w14:paraId="2964B7C8" w14:textId="77777777" w:rsidR="00560812" w:rsidRPr="00FC2B57" w:rsidRDefault="00560812" w:rsidP="00043BF0">
            <w:pPr>
              <w:pStyle w:val="ListParagraph"/>
              <w:numPr>
                <w:ilvl w:val="0"/>
                <w:numId w:val="29"/>
              </w:numPr>
              <w:spacing w:after="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the age of the student</w:t>
            </w:r>
          </w:p>
          <w:p w14:paraId="17EB2B08" w14:textId="77777777" w:rsidR="00560812" w:rsidRPr="00FC2B57" w:rsidRDefault="00560812" w:rsidP="00043BF0">
            <w:pPr>
              <w:pStyle w:val="ListParagraph"/>
              <w:numPr>
                <w:ilvl w:val="0"/>
                <w:numId w:val="29"/>
              </w:numPr>
              <w:spacing w:after="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the magnitude and impact of the student’s actions</w:t>
            </w:r>
          </w:p>
          <w:p w14:paraId="33DE8E4D" w14:textId="77777777" w:rsidR="00560812" w:rsidRPr="00507C28" w:rsidRDefault="00560812" w:rsidP="00043BF0">
            <w:pPr>
              <w:pStyle w:val="ListParagraph"/>
              <w:numPr>
                <w:ilvl w:val="0"/>
                <w:numId w:val="28"/>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pPr>
            <w:r>
              <w:rPr>
                <w:color w:val="391B76" w:themeColor="background2"/>
              </w:rPr>
              <w:t>adhered to the</w:t>
            </w:r>
            <w:r w:rsidRPr="00FC2B57">
              <w:rPr>
                <w:color w:val="391B76" w:themeColor="background2"/>
              </w:rPr>
              <w:t xml:space="preserve"> principles of procedural fairness</w:t>
            </w:r>
            <w:r>
              <w:rPr>
                <w:color w:val="391B76" w:themeColor="background2"/>
              </w:rPr>
              <w:t>.</w:t>
            </w:r>
          </w:p>
        </w:tc>
      </w:tr>
      <w:tr w:rsidR="00560812" w:rsidRPr="00507C28" w14:paraId="237D0133" w14:textId="77777777" w:rsidTr="002761F0">
        <w:trPr>
          <w:gridAfter w:val="1"/>
          <w:wAfter w:w="428" w:type="dxa"/>
        </w:trPr>
        <w:tc>
          <w:tcPr>
            <w:cnfStyle w:val="001000000000" w:firstRow="0" w:lastRow="0" w:firstColumn="1" w:lastColumn="0" w:oddVBand="0" w:evenVBand="0" w:oddHBand="0" w:evenHBand="0" w:firstRowFirstColumn="0" w:firstRowLastColumn="0" w:lastRowFirstColumn="0" w:lastRowLastColumn="0"/>
            <w:tcW w:w="455" w:type="dxa"/>
            <w:shd w:val="clear" w:color="auto" w:fill="auto"/>
          </w:tcPr>
          <w:p w14:paraId="08DDD9D0" w14:textId="77777777" w:rsidR="00560812" w:rsidRPr="00507C28" w:rsidRDefault="00611934" w:rsidP="00043BF0">
            <w:r>
              <w:t>B</w:t>
            </w:r>
          </w:p>
        </w:tc>
        <w:tc>
          <w:tcPr>
            <w:tcW w:w="2257" w:type="dxa"/>
          </w:tcPr>
          <w:p w14:paraId="41F9AEA5" w14:textId="77777777" w:rsidR="00560812" w:rsidRDefault="00560812" w:rsidP="00043BF0">
            <w:pPr>
              <w:cnfStyle w:val="000000000000" w:firstRow="0" w:lastRow="0" w:firstColumn="0" w:lastColumn="0" w:oddVBand="0" w:evenVBand="0" w:oddHBand="0" w:evenHBand="0" w:firstRowFirstColumn="0" w:firstRowLastColumn="0" w:lastRowFirstColumn="0" w:lastRowLastColumn="0"/>
              <w:rPr>
                <w:b/>
                <w:bCs/>
              </w:rPr>
            </w:pPr>
            <w:r>
              <w:rPr>
                <w:b/>
                <w:bCs/>
              </w:rPr>
              <w:t>Approval of Expulsion</w:t>
            </w:r>
          </w:p>
        </w:tc>
        <w:tc>
          <w:tcPr>
            <w:tcW w:w="1701" w:type="dxa"/>
          </w:tcPr>
          <w:p w14:paraId="22ADBE9E" w14:textId="77777777" w:rsidR="00560812" w:rsidRDefault="00560812" w:rsidP="00043BF0">
            <w:pPr>
              <w:cnfStyle w:val="000000000000" w:firstRow="0" w:lastRow="0" w:firstColumn="0" w:lastColumn="0" w:oddVBand="0" w:evenVBand="0" w:oddHBand="0" w:evenHBand="0" w:firstRowFirstColumn="0" w:firstRowLastColumn="0" w:lastRowFirstColumn="0" w:lastRowLastColumn="0"/>
            </w:pPr>
            <w:r>
              <w:t>Executive Director</w:t>
            </w:r>
          </w:p>
        </w:tc>
        <w:tc>
          <w:tcPr>
            <w:tcW w:w="5368" w:type="dxa"/>
          </w:tcPr>
          <w:p w14:paraId="7E768298" w14:textId="77777777" w:rsidR="00560812" w:rsidRPr="002F7FDC" w:rsidRDefault="00560812"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 xml:space="preserve">Prior to the finalisation of an expulsion of a student, the </w:t>
            </w:r>
            <w:proofErr w:type="gramStart"/>
            <w:r>
              <w:rPr>
                <w:color w:val="391B76" w:themeColor="background2"/>
              </w:rPr>
              <w:t>Principal</w:t>
            </w:r>
            <w:proofErr w:type="gramEnd"/>
            <w:r w:rsidRPr="002F7FDC">
              <w:rPr>
                <w:color w:val="391B76" w:themeColor="background2"/>
              </w:rPr>
              <w:t xml:space="preserve"> must seek the approval of the Executive Director within 24 hours of the Behaviour Support and Intervention Meeting.</w:t>
            </w:r>
          </w:p>
        </w:tc>
      </w:tr>
      <w:tr w:rsidR="00560812" w:rsidRPr="00507C28" w14:paraId="060FAF17" w14:textId="77777777" w:rsidTr="002761F0">
        <w:trPr>
          <w:gridAfter w:val="1"/>
          <w:wAfter w:w="428" w:type="dxa"/>
        </w:trPr>
        <w:tc>
          <w:tcPr>
            <w:cnfStyle w:val="001000000000" w:firstRow="0" w:lastRow="0" w:firstColumn="1" w:lastColumn="0" w:oddVBand="0" w:evenVBand="0" w:oddHBand="0" w:evenHBand="0" w:firstRowFirstColumn="0" w:firstRowLastColumn="0" w:lastRowFirstColumn="0" w:lastRowLastColumn="0"/>
            <w:tcW w:w="455" w:type="dxa"/>
            <w:shd w:val="clear" w:color="auto" w:fill="auto"/>
          </w:tcPr>
          <w:p w14:paraId="0DA3BE4C" w14:textId="77777777" w:rsidR="00560812" w:rsidRPr="00507C28" w:rsidRDefault="008639A1" w:rsidP="00043BF0">
            <w:r>
              <w:t>C</w:t>
            </w:r>
          </w:p>
        </w:tc>
        <w:tc>
          <w:tcPr>
            <w:tcW w:w="2257" w:type="dxa"/>
          </w:tcPr>
          <w:p w14:paraId="5DC828FF" w14:textId="77777777" w:rsidR="00560812" w:rsidRPr="00CE5EE0" w:rsidRDefault="00560812" w:rsidP="00043BF0">
            <w:pPr>
              <w:cnfStyle w:val="000000000000" w:firstRow="0" w:lastRow="0" w:firstColumn="0" w:lastColumn="0" w:oddVBand="0" w:evenVBand="0" w:oddHBand="0" w:evenHBand="0" w:firstRowFirstColumn="0" w:firstRowLastColumn="0" w:lastRowFirstColumn="0" w:lastRowLastColumn="0"/>
              <w:rPr>
                <w:b/>
                <w:bCs/>
              </w:rPr>
            </w:pPr>
            <w:r>
              <w:rPr>
                <w:b/>
                <w:bCs/>
              </w:rPr>
              <w:t>Notice of Expulsion</w:t>
            </w:r>
          </w:p>
        </w:tc>
        <w:tc>
          <w:tcPr>
            <w:tcW w:w="1701" w:type="dxa"/>
          </w:tcPr>
          <w:p w14:paraId="62D9B219" w14:textId="77777777" w:rsidR="00560812" w:rsidRPr="00507C28" w:rsidRDefault="00560812" w:rsidP="00043BF0">
            <w:pPr>
              <w:cnfStyle w:val="000000000000" w:firstRow="0" w:lastRow="0" w:firstColumn="0" w:lastColumn="0" w:oddVBand="0" w:evenVBand="0" w:oddHBand="0" w:evenHBand="0" w:firstRowFirstColumn="0" w:firstRowLastColumn="0" w:lastRowFirstColumn="0" w:lastRowLastColumn="0"/>
            </w:pPr>
            <w:r>
              <w:t>School Principal</w:t>
            </w:r>
          </w:p>
        </w:tc>
        <w:tc>
          <w:tcPr>
            <w:tcW w:w="5368" w:type="dxa"/>
          </w:tcPr>
          <w:p w14:paraId="549265C3" w14:textId="77777777" w:rsidR="00560812" w:rsidRPr="002F7FDC" w:rsidRDefault="00560812"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If the</w:t>
            </w:r>
            <w:r w:rsidRPr="002F7FDC">
              <w:rPr>
                <w:color w:val="391B76" w:themeColor="background2"/>
              </w:rPr>
              <w:t xml:space="preserve"> Executive Director </w:t>
            </w:r>
            <w:r>
              <w:rPr>
                <w:color w:val="391B76" w:themeColor="background2"/>
              </w:rPr>
              <w:t xml:space="preserve">decides </w:t>
            </w:r>
            <w:r w:rsidRPr="002F7FDC">
              <w:rPr>
                <w:color w:val="391B76" w:themeColor="background2"/>
              </w:rPr>
              <w:t xml:space="preserve">to proceed with the </w:t>
            </w:r>
            <w:r>
              <w:rPr>
                <w:color w:val="391B76" w:themeColor="background2"/>
              </w:rPr>
              <w:t xml:space="preserve">approval of the </w:t>
            </w:r>
            <w:r w:rsidRPr="002F7FDC">
              <w:rPr>
                <w:color w:val="391B76" w:themeColor="background2"/>
              </w:rPr>
              <w:t>expulsion of the student, the student and their parents/carers/relevant persons</w:t>
            </w:r>
            <w:r w:rsidRPr="002F7FDC" w:rsidDel="009F078C">
              <w:rPr>
                <w:color w:val="391B76" w:themeColor="background2"/>
              </w:rPr>
              <w:t xml:space="preserve"> </w:t>
            </w:r>
            <w:r w:rsidRPr="002F7FDC">
              <w:rPr>
                <w:color w:val="391B76" w:themeColor="background2"/>
              </w:rPr>
              <w:t>must be notified wit</w:t>
            </w:r>
            <w:r w:rsidRPr="001C25AC">
              <w:rPr>
                <w:color w:val="391B76" w:themeColor="background2"/>
              </w:rPr>
              <w:t>hin 24 hours of the decision.</w:t>
            </w:r>
          </w:p>
          <w:p w14:paraId="0F56CD46" w14:textId="77777777" w:rsidR="00560812" w:rsidRPr="002F7FDC" w:rsidRDefault="00560812"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The following documentation must be provided to the student and their parents/carers/relevant persons:</w:t>
            </w:r>
          </w:p>
          <w:p w14:paraId="100DAB55" w14:textId="77777777" w:rsidR="00560812" w:rsidRPr="002F7FDC" w:rsidRDefault="00560812" w:rsidP="00043BF0">
            <w:pPr>
              <w:pStyle w:val="ListParagraph"/>
              <w:numPr>
                <w:ilvl w:val="0"/>
                <w:numId w:val="30"/>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Notice of Expulsion Letter which must state:</w:t>
            </w:r>
          </w:p>
          <w:p w14:paraId="7772987E" w14:textId="77777777" w:rsidR="00560812" w:rsidRPr="002F7FDC" w:rsidRDefault="00560812" w:rsidP="00043BF0">
            <w:pPr>
              <w:pStyle w:val="ListParagraph"/>
              <w:numPr>
                <w:ilvl w:val="0"/>
                <w:numId w:val="31"/>
              </w:numPr>
              <w:spacing w:after="0" w:line="240" w:lineRule="auto"/>
              <w:ind w:left="888"/>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the ground/s for the expulsion</w:t>
            </w:r>
          </w:p>
          <w:p w14:paraId="025117F5" w14:textId="77777777" w:rsidR="00560812" w:rsidRPr="002F7FDC" w:rsidRDefault="00560812" w:rsidP="00043BF0">
            <w:pPr>
              <w:pStyle w:val="ListParagraph"/>
              <w:numPr>
                <w:ilvl w:val="0"/>
                <w:numId w:val="31"/>
              </w:numPr>
              <w:spacing w:after="0" w:line="240" w:lineRule="auto"/>
              <w:ind w:left="888"/>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the reason/s for the expulsion</w:t>
            </w:r>
          </w:p>
          <w:p w14:paraId="7C10C0FB" w14:textId="77777777" w:rsidR="00560812" w:rsidRPr="002F7FDC" w:rsidRDefault="00560812" w:rsidP="00043BF0">
            <w:pPr>
              <w:pStyle w:val="ListParagraph"/>
              <w:numPr>
                <w:ilvl w:val="0"/>
                <w:numId w:val="31"/>
              </w:numPr>
              <w:spacing w:after="0" w:line="240" w:lineRule="auto"/>
              <w:ind w:left="888"/>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the date of the commencement of the expulsion.</w:t>
            </w:r>
          </w:p>
          <w:p w14:paraId="29C8591E" w14:textId="77777777" w:rsidR="00560812" w:rsidRPr="002F7FDC" w:rsidRDefault="00560812" w:rsidP="00043BF0">
            <w:pPr>
              <w:pStyle w:val="ListParagraph"/>
              <w:numPr>
                <w:ilvl w:val="0"/>
                <w:numId w:val="30"/>
              </w:numPr>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 xml:space="preserve">Expulsion of Students Appeal Form and Appeal Process Fact Sheet. </w:t>
            </w:r>
          </w:p>
        </w:tc>
      </w:tr>
      <w:tr w:rsidR="008639A1" w:rsidRPr="00507C28" w14:paraId="281D4D5F" w14:textId="77777777" w:rsidTr="002761F0">
        <w:trPr>
          <w:gridAfter w:val="1"/>
          <w:wAfter w:w="428" w:type="dxa"/>
        </w:trPr>
        <w:tc>
          <w:tcPr>
            <w:cnfStyle w:val="001000000000" w:firstRow="0" w:lastRow="0" w:firstColumn="1" w:lastColumn="0" w:oddVBand="0" w:evenVBand="0" w:oddHBand="0" w:evenHBand="0" w:firstRowFirstColumn="0" w:firstRowLastColumn="0" w:lastRowFirstColumn="0" w:lastRowLastColumn="0"/>
            <w:tcW w:w="455" w:type="dxa"/>
            <w:shd w:val="clear" w:color="auto" w:fill="auto"/>
          </w:tcPr>
          <w:p w14:paraId="22BCBB02" w14:textId="77777777" w:rsidR="008639A1" w:rsidRDefault="008639A1" w:rsidP="00043BF0"/>
        </w:tc>
        <w:tc>
          <w:tcPr>
            <w:tcW w:w="2257" w:type="dxa"/>
          </w:tcPr>
          <w:p w14:paraId="3D5EF14D" w14:textId="77777777" w:rsidR="008639A1" w:rsidRPr="007B0C48" w:rsidRDefault="008639A1" w:rsidP="00043BF0">
            <w:pPr>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7E5BEBF0" w14:textId="77777777" w:rsidR="008639A1" w:rsidRDefault="008639A1" w:rsidP="00043BF0">
            <w:pPr>
              <w:cnfStyle w:val="000000000000" w:firstRow="0" w:lastRow="0" w:firstColumn="0" w:lastColumn="0" w:oddVBand="0" w:evenVBand="0" w:oddHBand="0" w:evenHBand="0" w:firstRowFirstColumn="0" w:firstRowLastColumn="0" w:lastRowFirstColumn="0" w:lastRowLastColumn="0"/>
            </w:pPr>
          </w:p>
        </w:tc>
        <w:tc>
          <w:tcPr>
            <w:tcW w:w="5368" w:type="dxa"/>
          </w:tcPr>
          <w:p w14:paraId="277755A4" w14:textId="77777777" w:rsidR="008639A1" w:rsidRPr="00321C5F" w:rsidRDefault="008639A1"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p>
        </w:tc>
      </w:tr>
    </w:tbl>
    <w:p w14:paraId="072DF25B" w14:textId="77777777" w:rsidR="008639A1" w:rsidRDefault="008639A1" w:rsidP="00043BF0">
      <w:pPr>
        <w:pStyle w:val="Heading1"/>
        <w:spacing w:after="0"/>
      </w:pPr>
      <w:bookmarkStart w:id="34" w:name="_Toc151375265"/>
    </w:p>
    <w:p w14:paraId="08B7536C" w14:textId="77777777" w:rsidR="004239F0" w:rsidRDefault="004239F0" w:rsidP="00043BF0">
      <w:pPr>
        <w:pStyle w:val="Heading1"/>
        <w:spacing w:after="0"/>
      </w:pPr>
    </w:p>
    <w:p w14:paraId="7C07F8D9" w14:textId="77777777" w:rsidR="000E704C" w:rsidRDefault="000E704C" w:rsidP="00043BF0">
      <w:pPr>
        <w:rPr>
          <w:lang w:val="en-US"/>
        </w:rPr>
      </w:pPr>
    </w:p>
    <w:p w14:paraId="58E299E3" w14:textId="77777777" w:rsidR="00774EFD" w:rsidRDefault="00774EFD" w:rsidP="00043BF0">
      <w:pPr>
        <w:rPr>
          <w:b/>
          <w:bCs/>
          <w:sz w:val="32"/>
          <w:lang w:val="en-US"/>
        </w:rPr>
      </w:pPr>
      <w:r>
        <w:br w:type="page"/>
      </w:r>
    </w:p>
    <w:p w14:paraId="08367974" w14:textId="77777777" w:rsidR="00774EFD" w:rsidRPr="0048764F" w:rsidRDefault="00774EFD" w:rsidP="00043BF0">
      <w:pPr>
        <w:pStyle w:val="Heading1"/>
        <w:spacing w:after="0"/>
      </w:pPr>
      <w:r w:rsidRPr="0048764F">
        <w:lastRenderedPageBreak/>
        <w:t xml:space="preserve">Grounds for </w:t>
      </w:r>
      <w:r>
        <w:t>Review</w:t>
      </w:r>
    </w:p>
    <w:p w14:paraId="2CDDFE68" w14:textId="77777777" w:rsidR="00774EFD" w:rsidRPr="00D765A0" w:rsidRDefault="00774EFD" w:rsidP="00043BF0">
      <w:r w:rsidRPr="00D765A0">
        <w:t xml:space="preserve">A student and/or their parents/carers/relevant persons have the right to </w:t>
      </w:r>
      <w:r>
        <w:t xml:space="preserve">request a review of </w:t>
      </w:r>
      <w:r w:rsidRPr="00D765A0">
        <w:t xml:space="preserve">a </w:t>
      </w:r>
      <w:proofErr w:type="gramStart"/>
      <w:r>
        <w:t>Principal’s</w:t>
      </w:r>
      <w:proofErr w:type="gramEnd"/>
      <w:r w:rsidRPr="00D765A0">
        <w:t xml:space="preserve"> decision to expel the student</w:t>
      </w:r>
      <w:r>
        <w:t xml:space="preserve"> (</w:t>
      </w:r>
      <w:r w:rsidRPr="00F879E3">
        <w:rPr>
          <w:b/>
          <w:bCs/>
        </w:rPr>
        <w:t>Review</w:t>
      </w:r>
      <w:r>
        <w:t xml:space="preserve">). </w:t>
      </w:r>
      <w:r w:rsidRPr="00D765A0">
        <w:t xml:space="preserve"> </w:t>
      </w:r>
      <w:r>
        <w:t xml:space="preserve">A Review is limited to determining whether the </w:t>
      </w:r>
      <w:proofErr w:type="gramStart"/>
      <w:r>
        <w:t>Principal’s</w:t>
      </w:r>
      <w:proofErr w:type="gramEnd"/>
      <w:r>
        <w:t xml:space="preserve"> decision is consistent with the terms of this Procedure (</w:t>
      </w:r>
      <w:r w:rsidRPr="00F879E3">
        <w:rPr>
          <w:b/>
          <w:bCs/>
        </w:rPr>
        <w:t>Review Grounds</w:t>
      </w:r>
      <w:r>
        <w:t xml:space="preserve">). </w:t>
      </w:r>
    </w:p>
    <w:p w14:paraId="5B759626" w14:textId="77777777" w:rsidR="00774EFD" w:rsidRPr="00D765A0" w:rsidRDefault="00774EFD" w:rsidP="00043BF0"/>
    <w:p w14:paraId="490E1CC0" w14:textId="77777777" w:rsidR="00774EFD" w:rsidRPr="00F879E3" w:rsidRDefault="00774EFD" w:rsidP="00043BF0">
      <w:pPr>
        <w:pStyle w:val="Heading1"/>
        <w:spacing w:after="0"/>
      </w:pPr>
      <w:r>
        <w:t>Reviewing</w:t>
      </w:r>
      <w:r w:rsidRPr="00C54AA7">
        <w:t xml:space="preserve"> an Expulsion Decision</w:t>
      </w:r>
    </w:p>
    <w:tbl>
      <w:tblPr>
        <w:tblStyle w:val="TableGrid"/>
        <w:tblW w:w="9639" w:type="dxa"/>
        <w:tblLook w:val="04A0" w:firstRow="1" w:lastRow="0" w:firstColumn="1" w:lastColumn="0" w:noHBand="0" w:noVBand="1"/>
      </w:tblPr>
      <w:tblGrid>
        <w:gridCol w:w="416"/>
        <w:gridCol w:w="2223"/>
        <w:gridCol w:w="1756"/>
        <w:gridCol w:w="5244"/>
      </w:tblGrid>
      <w:tr w:rsidR="00774EFD" w:rsidRPr="00C54AA7" w14:paraId="04021881" w14:textId="77777777" w:rsidTr="00CF6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9" w:type="dxa"/>
            <w:gridSpan w:val="2"/>
          </w:tcPr>
          <w:p w14:paraId="3D71CFA3" w14:textId="77777777" w:rsidR="00774EFD" w:rsidRPr="00C54AA7" w:rsidRDefault="00774EFD" w:rsidP="00043BF0">
            <w:pPr>
              <w:jc w:val="left"/>
              <w:rPr>
                <w:b/>
                <w:bCs/>
              </w:rPr>
            </w:pPr>
            <w:r w:rsidRPr="00C54AA7">
              <w:rPr>
                <w:b/>
                <w:bCs/>
              </w:rPr>
              <w:t>ACTIVITY</w:t>
            </w:r>
          </w:p>
        </w:tc>
        <w:tc>
          <w:tcPr>
            <w:tcW w:w="1756" w:type="dxa"/>
          </w:tcPr>
          <w:p w14:paraId="52376A8B" w14:textId="77777777" w:rsidR="00774EFD" w:rsidRPr="00C54AA7" w:rsidRDefault="00774EFD" w:rsidP="00043BF0">
            <w:pPr>
              <w:jc w:val="left"/>
              <w:cnfStyle w:val="100000000000" w:firstRow="1" w:lastRow="0" w:firstColumn="0" w:lastColumn="0" w:oddVBand="0" w:evenVBand="0" w:oddHBand="0" w:evenHBand="0" w:firstRowFirstColumn="0" w:firstRowLastColumn="0" w:lastRowFirstColumn="0" w:lastRowLastColumn="0"/>
              <w:rPr>
                <w:b/>
                <w:bCs/>
              </w:rPr>
            </w:pPr>
            <w:r w:rsidRPr="00C54AA7">
              <w:rPr>
                <w:b/>
                <w:bCs/>
              </w:rPr>
              <w:t>RESPONSIBILITY</w:t>
            </w:r>
          </w:p>
        </w:tc>
        <w:tc>
          <w:tcPr>
            <w:tcW w:w="5244" w:type="dxa"/>
          </w:tcPr>
          <w:p w14:paraId="32FF3788" w14:textId="77777777" w:rsidR="00774EFD" w:rsidRPr="00C54AA7" w:rsidRDefault="00774EFD" w:rsidP="00043B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774EFD" w:rsidRPr="007D4EF6" w14:paraId="628120B3"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5F72B3E6" w14:textId="77777777" w:rsidR="00774EFD" w:rsidRPr="0032171F" w:rsidRDefault="00774EFD" w:rsidP="00043BF0">
            <w:r w:rsidRPr="0032171F">
              <w:t>A</w:t>
            </w:r>
          </w:p>
        </w:tc>
        <w:tc>
          <w:tcPr>
            <w:tcW w:w="2223" w:type="dxa"/>
          </w:tcPr>
          <w:p w14:paraId="4E6C70BF" w14:textId="77777777" w:rsidR="00774EFD" w:rsidRPr="0032171F" w:rsidRDefault="00774EFD" w:rsidP="00043BF0">
            <w:pPr>
              <w:cnfStyle w:val="000000000000" w:firstRow="0" w:lastRow="0" w:firstColumn="0" w:lastColumn="0" w:oddVBand="0" w:evenVBand="0" w:oddHBand="0" w:evenHBand="0" w:firstRowFirstColumn="0" w:firstRowLastColumn="0" w:lastRowFirstColumn="0" w:lastRowLastColumn="0"/>
              <w:rPr>
                <w:b/>
                <w:bCs/>
              </w:rPr>
            </w:pPr>
            <w:r w:rsidRPr="0032171F">
              <w:rPr>
                <w:b/>
                <w:bCs/>
              </w:rPr>
              <w:t xml:space="preserve">Lodging an </w:t>
            </w:r>
            <w:r>
              <w:rPr>
                <w:b/>
                <w:bCs/>
              </w:rPr>
              <w:t>expulsion review application</w:t>
            </w:r>
          </w:p>
        </w:tc>
        <w:tc>
          <w:tcPr>
            <w:tcW w:w="1756" w:type="dxa"/>
          </w:tcPr>
          <w:p w14:paraId="312E2255" w14:textId="77777777" w:rsidR="00774EFD" w:rsidRPr="0032171F" w:rsidRDefault="00774EFD" w:rsidP="00043BF0">
            <w:pPr>
              <w:cnfStyle w:val="000000000000" w:firstRow="0" w:lastRow="0" w:firstColumn="0" w:lastColumn="0" w:oddVBand="0" w:evenVBand="0" w:oddHBand="0" w:evenHBand="0" w:firstRowFirstColumn="0" w:firstRowLastColumn="0" w:lastRowFirstColumn="0" w:lastRowLastColumn="0"/>
            </w:pPr>
            <w:r w:rsidRPr="0032171F">
              <w:t>Student</w:t>
            </w:r>
          </w:p>
          <w:p w14:paraId="51E7F3A4" w14:textId="77777777" w:rsidR="00774EFD" w:rsidRPr="0032171F" w:rsidRDefault="00774EFD" w:rsidP="00043BF0">
            <w:pPr>
              <w:cnfStyle w:val="000000000000" w:firstRow="0" w:lastRow="0" w:firstColumn="0" w:lastColumn="0" w:oddVBand="0" w:evenVBand="0" w:oddHBand="0" w:evenHBand="0" w:firstRowFirstColumn="0" w:firstRowLastColumn="0" w:lastRowFirstColumn="0" w:lastRowLastColumn="0"/>
            </w:pPr>
            <w:r w:rsidRPr="0032171F">
              <w:t xml:space="preserve">Relevant persons </w:t>
            </w:r>
          </w:p>
          <w:p w14:paraId="4A7AAF79" w14:textId="77777777" w:rsidR="00774EFD" w:rsidRPr="0032171F" w:rsidRDefault="00774EFD" w:rsidP="00043BF0">
            <w:pPr>
              <w:cnfStyle w:val="000000000000" w:firstRow="0" w:lastRow="0" w:firstColumn="0" w:lastColumn="0" w:oddVBand="0" w:evenVBand="0" w:oddHBand="0" w:evenHBand="0" w:firstRowFirstColumn="0" w:firstRowLastColumn="0" w:lastRowFirstColumn="0" w:lastRowLastColumn="0"/>
            </w:pPr>
            <w:r>
              <w:t>Education Consultant</w:t>
            </w:r>
          </w:p>
        </w:tc>
        <w:tc>
          <w:tcPr>
            <w:tcW w:w="5244" w:type="dxa"/>
          </w:tcPr>
          <w:p w14:paraId="5FAA8714" w14:textId="77777777" w:rsidR="00774EFD" w:rsidRDefault="00774EFD" w:rsidP="00043BF0">
            <w:pPr>
              <w:cnfStyle w:val="000000000000" w:firstRow="0" w:lastRow="0" w:firstColumn="0" w:lastColumn="0" w:oddVBand="0" w:evenVBand="0" w:oddHBand="0" w:evenHBand="0" w:firstRowFirstColumn="0" w:firstRowLastColumn="0" w:lastRowFirstColumn="0" w:lastRowLastColumn="0"/>
              <w:rPr>
                <w:i/>
                <w:iCs/>
                <w:color w:val="391B76" w:themeColor="background2"/>
              </w:rPr>
            </w:pPr>
            <w:r w:rsidRPr="0032171F">
              <w:rPr>
                <w:color w:val="391B76" w:themeColor="background2"/>
              </w:rPr>
              <w:t xml:space="preserve">The student and their parents/carers/relevant persons </w:t>
            </w:r>
            <w:r>
              <w:rPr>
                <w:color w:val="391B76" w:themeColor="background2"/>
              </w:rPr>
              <w:t xml:space="preserve">must complete and deliver to the Education Consultant the </w:t>
            </w:r>
            <w:r w:rsidRPr="001C25AC">
              <w:rPr>
                <w:color w:val="391B76" w:themeColor="background2"/>
              </w:rPr>
              <w:t xml:space="preserve">Expulsion of Students </w:t>
            </w:r>
            <w:r>
              <w:rPr>
                <w:color w:val="391B76" w:themeColor="background2"/>
              </w:rPr>
              <w:t>Review Application</w:t>
            </w:r>
            <w:r w:rsidRPr="001C25AC">
              <w:rPr>
                <w:color w:val="391B76" w:themeColor="background2"/>
              </w:rPr>
              <w:t xml:space="preserve"> Form </w:t>
            </w:r>
            <w:r>
              <w:rPr>
                <w:color w:val="391B76" w:themeColor="background2"/>
              </w:rPr>
              <w:t>(</w:t>
            </w:r>
            <w:r w:rsidRPr="00F879E3">
              <w:rPr>
                <w:b/>
                <w:bCs/>
                <w:color w:val="391B76" w:themeColor="background2"/>
              </w:rPr>
              <w:t>Review Application</w:t>
            </w:r>
            <w:r>
              <w:rPr>
                <w:b/>
                <w:bCs/>
                <w:color w:val="391B76" w:themeColor="background2"/>
              </w:rPr>
              <w:t xml:space="preserve"> Form</w:t>
            </w:r>
            <w:r>
              <w:rPr>
                <w:color w:val="391B76" w:themeColor="background2"/>
              </w:rPr>
              <w:t xml:space="preserve">) within </w:t>
            </w:r>
            <w:r w:rsidRPr="001C25AC">
              <w:rPr>
                <w:color w:val="391B76" w:themeColor="background2"/>
              </w:rPr>
              <w:t xml:space="preserve">10 business days of the student </w:t>
            </w:r>
            <w:r w:rsidRPr="0032171F">
              <w:rPr>
                <w:color w:val="391B76" w:themeColor="background2"/>
              </w:rPr>
              <w:t>and their parents/carers/relevant person</w:t>
            </w:r>
            <w:r>
              <w:rPr>
                <w:color w:val="391B76" w:themeColor="background2"/>
              </w:rPr>
              <w:t>s</w:t>
            </w:r>
            <w:r w:rsidRPr="0032171F">
              <w:rPr>
                <w:color w:val="391B76" w:themeColor="background2"/>
              </w:rPr>
              <w:t xml:space="preserve"> receiving the </w:t>
            </w:r>
            <w:r w:rsidRPr="001C25AC">
              <w:rPr>
                <w:color w:val="391B76" w:themeColor="background2"/>
              </w:rPr>
              <w:t>Notice of Expulsion Letter</w:t>
            </w:r>
            <w:r w:rsidRPr="001C25AC">
              <w:rPr>
                <w:i/>
                <w:iCs/>
                <w:color w:val="391B76" w:themeColor="background2"/>
              </w:rPr>
              <w:t>.</w:t>
            </w:r>
            <w:r>
              <w:rPr>
                <w:i/>
                <w:iCs/>
                <w:color w:val="391B76" w:themeColor="background2"/>
              </w:rPr>
              <w:t xml:space="preserve"> </w:t>
            </w:r>
          </w:p>
          <w:p w14:paraId="2C0CE71A" w14:textId="77777777" w:rsidR="00774EFD" w:rsidRPr="00F879E3" w:rsidRDefault="00774EFD"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The Expulsion of </w:t>
            </w:r>
            <w:r w:rsidRPr="000A27A4">
              <w:rPr>
                <w:color w:val="391B76" w:themeColor="background2"/>
              </w:rPr>
              <w:t xml:space="preserve">Students Review Application Form can be downloaded from </w:t>
            </w:r>
            <w:r w:rsidRPr="000A27A4">
              <w:rPr>
                <w:color w:val="391B76" w:themeColor="background2"/>
                <w:lang w:val="en-US"/>
              </w:rPr>
              <w:t>Knowledge Banks ‘</w:t>
            </w:r>
            <w:proofErr w:type="spellStart"/>
            <w:r w:rsidRPr="000A27A4">
              <w:rPr>
                <w:color w:val="391B76" w:themeColor="background2"/>
                <w:lang w:val="en-US"/>
              </w:rPr>
              <w:t>eSORT</w:t>
            </w:r>
            <w:proofErr w:type="spellEnd"/>
            <w:r w:rsidRPr="000A27A4">
              <w:rPr>
                <w:color w:val="391B76" w:themeColor="background2"/>
                <w:lang w:val="en-US"/>
              </w:rPr>
              <w:t>’ and ‘Policies and Procedures’ folders</w:t>
            </w:r>
            <w:r w:rsidRPr="000A27A4">
              <w:rPr>
                <w:color w:val="391B76" w:themeColor="background2"/>
              </w:rPr>
              <w:t xml:space="preserve"> or by contacting </w:t>
            </w:r>
            <w:r>
              <w:rPr>
                <w:color w:val="391B76" w:themeColor="background2"/>
              </w:rPr>
              <w:t>the Education Consultant.</w:t>
            </w:r>
          </w:p>
          <w:p w14:paraId="060AAC50" w14:textId="77777777" w:rsidR="00774EFD" w:rsidRPr="0032171F" w:rsidRDefault="00774EFD"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p>
        </w:tc>
      </w:tr>
      <w:tr w:rsidR="00774EFD" w:rsidRPr="007D4EF6" w14:paraId="47249E78"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0ED0503E" w14:textId="77777777" w:rsidR="00774EFD" w:rsidRPr="00A628D2" w:rsidRDefault="00774EFD" w:rsidP="00043BF0">
            <w:r w:rsidRPr="00A628D2">
              <w:t>B</w:t>
            </w:r>
          </w:p>
        </w:tc>
        <w:tc>
          <w:tcPr>
            <w:tcW w:w="2223" w:type="dxa"/>
          </w:tcPr>
          <w:p w14:paraId="68A30C80" w14:textId="77777777" w:rsidR="00774EFD" w:rsidRPr="00A628D2" w:rsidRDefault="00774EFD" w:rsidP="00043BF0">
            <w:pPr>
              <w:cnfStyle w:val="000000000000" w:firstRow="0" w:lastRow="0" w:firstColumn="0" w:lastColumn="0" w:oddVBand="0" w:evenVBand="0" w:oddHBand="0" w:evenHBand="0" w:firstRowFirstColumn="0" w:firstRowLastColumn="0" w:lastRowFirstColumn="0" w:lastRowLastColumn="0"/>
              <w:rPr>
                <w:b/>
                <w:bCs/>
              </w:rPr>
            </w:pPr>
            <w:r w:rsidRPr="00A628D2">
              <w:rPr>
                <w:b/>
                <w:bCs/>
              </w:rPr>
              <w:t xml:space="preserve">Notice of </w:t>
            </w:r>
            <w:r>
              <w:rPr>
                <w:b/>
                <w:bCs/>
              </w:rPr>
              <w:t>Review</w:t>
            </w:r>
          </w:p>
        </w:tc>
        <w:tc>
          <w:tcPr>
            <w:tcW w:w="1756" w:type="dxa"/>
          </w:tcPr>
          <w:p w14:paraId="52236A42" w14:textId="77777777" w:rsidR="00774EFD" w:rsidRPr="00A628D2" w:rsidRDefault="00774EFD" w:rsidP="00043BF0">
            <w:pPr>
              <w:cnfStyle w:val="000000000000" w:firstRow="0" w:lastRow="0" w:firstColumn="0" w:lastColumn="0" w:oddVBand="0" w:evenVBand="0" w:oddHBand="0" w:evenHBand="0" w:firstRowFirstColumn="0" w:firstRowLastColumn="0" w:lastRowFirstColumn="0" w:lastRowLastColumn="0"/>
              <w:rPr>
                <w:highlight w:val="yellow"/>
              </w:rPr>
            </w:pPr>
            <w:r>
              <w:t>Education Consultant</w:t>
            </w:r>
          </w:p>
        </w:tc>
        <w:tc>
          <w:tcPr>
            <w:tcW w:w="5244" w:type="dxa"/>
          </w:tcPr>
          <w:p w14:paraId="33B04510" w14:textId="77777777" w:rsidR="00774EFD" w:rsidRPr="00A628D2" w:rsidRDefault="00774EFD" w:rsidP="00043BF0">
            <w:pPr>
              <w:tabs>
                <w:tab w:val="left" w:pos="1275"/>
              </w:tabs>
              <w:cnfStyle w:val="000000000000" w:firstRow="0" w:lastRow="0" w:firstColumn="0" w:lastColumn="0" w:oddVBand="0" w:evenVBand="0" w:oddHBand="0" w:evenHBand="0" w:firstRowFirstColumn="0" w:firstRowLastColumn="0" w:lastRowFirstColumn="0" w:lastRowLastColumn="0"/>
              <w:rPr>
                <w:color w:val="391B76" w:themeColor="background2"/>
              </w:rPr>
            </w:pPr>
            <w:r w:rsidRPr="00A628D2">
              <w:rPr>
                <w:color w:val="391B76" w:themeColor="background2"/>
              </w:rPr>
              <w:t xml:space="preserve">Within </w:t>
            </w:r>
            <w:r>
              <w:rPr>
                <w:color w:val="391B76" w:themeColor="background2"/>
              </w:rPr>
              <w:t xml:space="preserve">3 business days </w:t>
            </w:r>
            <w:r w:rsidRPr="00A628D2">
              <w:rPr>
                <w:color w:val="391B76" w:themeColor="background2"/>
              </w:rPr>
              <w:t xml:space="preserve">of receiving the </w:t>
            </w:r>
            <w:r>
              <w:rPr>
                <w:color w:val="391B76" w:themeColor="background2"/>
              </w:rPr>
              <w:t>Review Application</w:t>
            </w:r>
            <w:r w:rsidRPr="001C25AC">
              <w:rPr>
                <w:color w:val="391B76" w:themeColor="background2"/>
              </w:rPr>
              <w:t xml:space="preserve"> Form</w:t>
            </w:r>
            <w:r w:rsidRPr="00A628D2">
              <w:rPr>
                <w:color w:val="391B76" w:themeColor="background2"/>
              </w:rPr>
              <w:t xml:space="preserve">, the </w:t>
            </w:r>
            <w:r>
              <w:rPr>
                <w:color w:val="391B76" w:themeColor="background2"/>
              </w:rPr>
              <w:t>Education Consultant</w:t>
            </w:r>
            <w:r w:rsidRPr="00A628D2">
              <w:rPr>
                <w:color w:val="391B76" w:themeColor="background2"/>
              </w:rPr>
              <w:t xml:space="preserve"> must provide the </w:t>
            </w:r>
            <w:r>
              <w:rPr>
                <w:color w:val="391B76" w:themeColor="background2"/>
              </w:rPr>
              <w:t>Deputy Director: Catholic Education</w:t>
            </w:r>
            <w:r w:rsidRPr="00A628D2">
              <w:rPr>
                <w:color w:val="391B76" w:themeColor="background2"/>
              </w:rPr>
              <w:t xml:space="preserve"> with the:</w:t>
            </w:r>
          </w:p>
          <w:p w14:paraId="0C563D8C" w14:textId="77777777" w:rsidR="00774EFD" w:rsidRPr="00A628D2" w:rsidRDefault="00774EFD" w:rsidP="00043BF0">
            <w:pPr>
              <w:pStyle w:val="ListParagraph"/>
              <w:numPr>
                <w:ilvl w:val="0"/>
                <w:numId w:val="47"/>
              </w:numPr>
              <w:tabs>
                <w:tab w:val="left" w:pos="1275"/>
              </w:tabs>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A628D2">
              <w:rPr>
                <w:color w:val="391B76" w:themeColor="background2"/>
              </w:rPr>
              <w:t>Notice of Expulsion</w:t>
            </w:r>
          </w:p>
          <w:p w14:paraId="6383E951" w14:textId="77777777" w:rsidR="00774EFD" w:rsidRPr="00A628D2" w:rsidRDefault="00774EFD" w:rsidP="00043BF0">
            <w:pPr>
              <w:pStyle w:val="ListParagraph"/>
              <w:numPr>
                <w:ilvl w:val="0"/>
                <w:numId w:val="47"/>
              </w:numPr>
              <w:tabs>
                <w:tab w:val="left" w:pos="1275"/>
              </w:tabs>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A628D2">
              <w:rPr>
                <w:color w:val="391B76" w:themeColor="background2"/>
              </w:rPr>
              <w:t>Expulsion Report</w:t>
            </w:r>
          </w:p>
          <w:p w14:paraId="569AB0E0" w14:textId="77777777" w:rsidR="00774EFD" w:rsidRDefault="00774EFD" w:rsidP="00043BF0">
            <w:pPr>
              <w:pStyle w:val="ListParagraph"/>
              <w:numPr>
                <w:ilvl w:val="0"/>
                <w:numId w:val="47"/>
              </w:numPr>
              <w:tabs>
                <w:tab w:val="left" w:pos="1275"/>
              </w:tabs>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A628D2">
              <w:rPr>
                <w:color w:val="391B76" w:themeColor="background2"/>
              </w:rPr>
              <w:t xml:space="preserve"> </w:t>
            </w:r>
            <w:r>
              <w:rPr>
                <w:color w:val="391B76" w:themeColor="background2"/>
              </w:rPr>
              <w:t>Review Application Form</w:t>
            </w:r>
          </w:p>
          <w:p w14:paraId="07806329" w14:textId="77777777" w:rsidR="00774EFD" w:rsidRDefault="00774EFD" w:rsidP="00043BF0">
            <w:pPr>
              <w:pStyle w:val="ListParagraph"/>
              <w:numPr>
                <w:ilvl w:val="0"/>
                <w:numId w:val="47"/>
              </w:numPr>
              <w:tabs>
                <w:tab w:val="left" w:pos="1275"/>
              </w:tabs>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Any other relevant documents and correspondence. </w:t>
            </w:r>
          </w:p>
          <w:p w14:paraId="6368D0F1" w14:textId="77777777" w:rsidR="00774EFD" w:rsidRPr="00F879E3" w:rsidRDefault="00774EFD" w:rsidP="00043BF0">
            <w:pPr>
              <w:tabs>
                <w:tab w:val="left" w:pos="1275"/>
              </w:tabs>
              <w:cnfStyle w:val="000000000000" w:firstRow="0" w:lastRow="0" w:firstColumn="0" w:lastColumn="0" w:oddVBand="0" w:evenVBand="0" w:oddHBand="0" w:evenHBand="0" w:firstRowFirstColumn="0" w:firstRowLastColumn="0" w:lastRowFirstColumn="0" w:lastRowLastColumn="0"/>
              <w:rPr>
                <w:color w:val="391B76" w:themeColor="background2"/>
              </w:rPr>
            </w:pPr>
            <w:r w:rsidRPr="002C1C28">
              <w:rPr>
                <w:color w:val="391B76" w:themeColor="background2"/>
              </w:rPr>
              <w:t xml:space="preserve">(together the </w:t>
            </w:r>
            <w:r w:rsidRPr="002C1C28">
              <w:rPr>
                <w:b/>
                <w:bCs/>
                <w:color w:val="391B76" w:themeColor="background2"/>
              </w:rPr>
              <w:t>Review Brief</w:t>
            </w:r>
            <w:r w:rsidRPr="002C1C28">
              <w:rPr>
                <w:color w:val="391B76" w:themeColor="background2"/>
              </w:rPr>
              <w:t>)</w:t>
            </w:r>
          </w:p>
        </w:tc>
      </w:tr>
      <w:tr w:rsidR="00774EFD" w:rsidRPr="007D4EF6" w14:paraId="3A39C07B"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62E0312A" w14:textId="77777777" w:rsidR="00774EFD" w:rsidRPr="00A628D2" w:rsidRDefault="00774EFD" w:rsidP="00043BF0">
            <w:r w:rsidRPr="00AD631F">
              <w:t>C</w:t>
            </w:r>
          </w:p>
        </w:tc>
        <w:tc>
          <w:tcPr>
            <w:tcW w:w="2223" w:type="dxa"/>
          </w:tcPr>
          <w:p w14:paraId="4DCB14B7" w14:textId="77777777" w:rsidR="00774EFD" w:rsidRPr="00A628D2" w:rsidRDefault="00774EFD" w:rsidP="00043BF0">
            <w:pPr>
              <w:cnfStyle w:val="000000000000" w:firstRow="0" w:lastRow="0" w:firstColumn="0" w:lastColumn="0" w:oddVBand="0" w:evenVBand="0" w:oddHBand="0" w:evenHBand="0" w:firstRowFirstColumn="0" w:firstRowLastColumn="0" w:lastRowFirstColumn="0" w:lastRowLastColumn="0"/>
              <w:rPr>
                <w:b/>
                <w:bCs/>
              </w:rPr>
            </w:pPr>
            <w:r>
              <w:rPr>
                <w:b/>
                <w:bCs/>
              </w:rPr>
              <w:t>Initial Assessment</w:t>
            </w:r>
          </w:p>
        </w:tc>
        <w:tc>
          <w:tcPr>
            <w:tcW w:w="1756" w:type="dxa"/>
          </w:tcPr>
          <w:p w14:paraId="02E67F02" w14:textId="77777777" w:rsidR="00774EFD" w:rsidRPr="00A628D2" w:rsidDel="00EA4A30" w:rsidRDefault="00774EFD" w:rsidP="00043BF0">
            <w:pPr>
              <w:cnfStyle w:val="000000000000" w:firstRow="0" w:lastRow="0" w:firstColumn="0" w:lastColumn="0" w:oddVBand="0" w:evenVBand="0" w:oddHBand="0" w:evenHBand="0" w:firstRowFirstColumn="0" w:firstRowLastColumn="0" w:lastRowFirstColumn="0" w:lastRowLastColumn="0"/>
            </w:pPr>
            <w:r>
              <w:t>Deputy Director: Catholic Education</w:t>
            </w:r>
          </w:p>
        </w:tc>
        <w:tc>
          <w:tcPr>
            <w:tcW w:w="5244" w:type="dxa"/>
          </w:tcPr>
          <w:p w14:paraId="5FA330FD" w14:textId="77777777" w:rsidR="00774EFD" w:rsidRDefault="00774EFD"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E172AE">
              <w:rPr>
                <w:color w:val="391B76" w:themeColor="background2"/>
              </w:rPr>
              <w:t xml:space="preserve">The </w:t>
            </w:r>
            <w:r>
              <w:rPr>
                <w:color w:val="391B76" w:themeColor="background2"/>
              </w:rPr>
              <w:t>Deputy Director: Catholic Education must within 3 business days consider the Expulsion of Students Review Application Form and determine whether it is within the scope of the Review Grounds.</w:t>
            </w:r>
          </w:p>
          <w:p w14:paraId="129B3BC6" w14:textId="77777777" w:rsidR="00774EFD" w:rsidRDefault="00774EFD" w:rsidP="00043BF0">
            <w:pPr>
              <w:pStyle w:val="ListParagraph"/>
              <w:numPr>
                <w:ilvl w:val="0"/>
                <w:numId w:val="50"/>
              </w:numPr>
              <w:tabs>
                <w:tab w:val="left" w:pos="1275"/>
              </w:tabs>
              <w:spacing w:after="0" w:line="240" w:lineRule="auto"/>
              <w:ind w:left="357"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879E3">
              <w:rPr>
                <w:color w:val="391B76" w:themeColor="background2"/>
              </w:rPr>
              <w:t xml:space="preserve">If the </w:t>
            </w:r>
            <w:r>
              <w:rPr>
                <w:color w:val="391B76" w:themeColor="background2"/>
              </w:rPr>
              <w:t xml:space="preserve">Expulsion of Students </w:t>
            </w:r>
            <w:r w:rsidRPr="00F879E3">
              <w:rPr>
                <w:color w:val="391B76" w:themeColor="background2"/>
              </w:rPr>
              <w:t>Review Application Form does not meet the Review Grounds in whole, the Deputy Director</w:t>
            </w:r>
            <w:r>
              <w:rPr>
                <w:color w:val="391B76" w:themeColor="background2"/>
              </w:rPr>
              <w:t>: Catholic Education</w:t>
            </w:r>
            <w:r w:rsidRPr="00F879E3">
              <w:rPr>
                <w:color w:val="391B76" w:themeColor="background2"/>
              </w:rPr>
              <w:t xml:space="preserve"> must contact the student and their parents/carers/relevant persons and inform them of their decision and a summary of their reasons for the decision.</w:t>
            </w:r>
          </w:p>
          <w:p w14:paraId="6850C796" w14:textId="77777777" w:rsidR="00774EFD" w:rsidRDefault="00774EFD" w:rsidP="00043BF0">
            <w:pPr>
              <w:pStyle w:val="ListParagraph"/>
              <w:numPr>
                <w:ilvl w:val="0"/>
                <w:numId w:val="50"/>
              </w:numPr>
              <w:tabs>
                <w:tab w:val="left" w:pos="1275"/>
              </w:tabs>
              <w:spacing w:after="0" w:line="240" w:lineRule="auto"/>
              <w:ind w:left="357"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If the Expulsion of Students Review Application Form does not meet the Review Grounds in part, the Deputy Director: Catholic Education must contact the student </w:t>
            </w:r>
            <w:r w:rsidRPr="00EB44CB">
              <w:rPr>
                <w:color w:val="391B76" w:themeColor="background2"/>
              </w:rPr>
              <w:t xml:space="preserve">and their parents/carers/relevant persons and inform them of their decision </w:t>
            </w:r>
            <w:r>
              <w:rPr>
                <w:color w:val="391B76" w:themeColor="background2"/>
              </w:rPr>
              <w:t xml:space="preserve">to exclude the parts of the Expulsion of Students Review Application Form that are outside the scope of the Grounds of Review </w:t>
            </w:r>
            <w:r w:rsidRPr="00EB44CB">
              <w:rPr>
                <w:color w:val="391B76" w:themeColor="background2"/>
              </w:rPr>
              <w:t>and a summary of their reasons for the decision.</w:t>
            </w:r>
          </w:p>
          <w:p w14:paraId="7E05A938" w14:textId="77777777" w:rsidR="00774EFD" w:rsidRPr="00F879E3" w:rsidRDefault="00774EFD" w:rsidP="00043BF0">
            <w:pPr>
              <w:pStyle w:val="ListParagraph"/>
              <w:numPr>
                <w:ilvl w:val="0"/>
                <w:numId w:val="50"/>
              </w:numPr>
              <w:tabs>
                <w:tab w:val="left" w:pos="1275"/>
              </w:tabs>
              <w:spacing w:after="0" w:line="240" w:lineRule="auto"/>
              <w:ind w:left="357"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If the Expulsion of Students Review Application Form meets the Review Ground in whole or part, </w:t>
            </w:r>
            <w:r>
              <w:rPr>
                <w:color w:val="391B76" w:themeColor="background2"/>
              </w:rPr>
              <w:lastRenderedPageBreak/>
              <w:t>the Deputy Director: Catholic Education must inform the student a</w:t>
            </w:r>
            <w:r w:rsidRPr="00EB44CB">
              <w:rPr>
                <w:color w:val="391B76" w:themeColor="background2"/>
              </w:rPr>
              <w:t xml:space="preserve">nd their parents/carers/relevant persons </w:t>
            </w:r>
            <w:r>
              <w:rPr>
                <w:color w:val="391B76" w:themeColor="background2"/>
              </w:rPr>
              <w:t>that an external reviewer will be appointed to independently assess the process and provide a recommendation to the Executive Director: Catholic Education about the expulsion</w:t>
            </w:r>
            <w:r w:rsidRPr="00EB44CB">
              <w:rPr>
                <w:color w:val="391B76" w:themeColor="background2"/>
              </w:rPr>
              <w:t>.</w:t>
            </w:r>
          </w:p>
        </w:tc>
      </w:tr>
      <w:tr w:rsidR="00774EFD" w:rsidRPr="007D4EF6" w14:paraId="72CDBAFB"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549A0154" w14:textId="77777777" w:rsidR="00774EFD" w:rsidRPr="00AD631F" w:rsidRDefault="00774EFD" w:rsidP="00043BF0">
            <w:r>
              <w:lastRenderedPageBreak/>
              <w:t>D</w:t>
            </w:r>
          </w:p>
        </w:tc>
        <w:tc>
          <w:tcPr>
            <w:tcW w:w="2223" w:type="dxa"/>
          </w:tcPr>
          <w:p w14:paraId="3331DAC5" w14:textId="77777777" w:rsidR="00774EFD" w:rsidRPr="00AD631F" w:rsidRDefault="00774EFD" w:rsidP="00043BF0">
            <w:pPr>
              <w:cnfStyle w:val="000000000000" w:firstRow="0" w:lastRow="0" w:firstColumn="0" w:lastColumn="0" w:oddVBand="0" w:evenVBand="0" w:oddHBand="0" w:evenHBand="0" w:firstRowFirstColumn="0" w:firstRowLastColumn="0" w:lastRowFirstColumn="0" w:lastRowLastColumn="0"/>
              <w:rPr>
                <w:b/>
                <w:bCs/>
              </w:rPr>
            </w:pPr>
            <w:r>
              <w:rPr>
                <w:b/>
                <w:bCs/>
              </w:rPr>
              <w:t xml:space="preserve"> External Review Process</w:t>
            </w:r>
          </w:p>
        </w:tc>
        <w:tc>
          <w:tcPr>
            <w:tcW w:w="1756" w:type="dxa"/>
          </w:tcPr>
          <w:p w14:paraId="1AA27695" w14:textId="77777777" w:rsidR="00774EFD" w:rsidRDefault="00774EFD" w:rsidP="00043BF0">
            <w:pPr>
              <w:cnfStyle w:val="000000000000" w:firstRow="0" w:lastRow="0" w:firstColumn="0" w:lastColumn="0" w:oddVBand="0" w:evenVBand="0" w:oddHBand="0" w:evenHBand="0" w:firstRowFirstColumn="0" w:firstRowLastColumn="0" w:lastRowFirstColumn="0" w:lastRowLastColumn="0"/>
            </w:pPr>
          </w:p>
          <w:p w14:paraId="65AC02C0" w14:textId="77777777" w:rsidR="00774EFD" w:rsidRDefault="00774EFD" w:rsidP="00043BF0">
            <w:pPr>
              <w:cnfStyle w:val="000000000000" w:firstRow="0" w:lastRow="0" w:firstColumn="0" w:lastColumn="0" w:oddVBand="0" w:evenVBand="0" w:oddHBand="0" w:evenHBand="0" w:firstRowFirstColumn="0" w:firstRowLastColumn="0" w:lastRowFirstColumn="0" w:lastRowLastColumn="0"/>
            </w:pPr>
            <w:r>
              <w:t>Deputy Director: Catholic Education</w:t>
            </w:r>
          </w:p>
          <w:p w14:paraId="12F26AAD" w14:textId="77777777" w:rsidR="00774EFD" w:rsidRPr="00AD631F" w:rsidRDefault="00774EFD" w:rsidP="00043BF0">
            <w:pPr>
              <w:cnfStyle w:val="000000000000" w:firstRow="0" w:lastRow="0" w:firstColumn="0" w:lastColumn="0" w:oddVBand="0" w:evenVBand="0" w:oddHBand="0" w:evenHBand="0" w:firstRowFirstColumn="0" w:firstRowLastColumn="0" w:lastRowFirstColumn="0" w:lastRowLastColumn="0"/>
            </w:pPr>
            <w:r>
              <w:t>External Reviewer</w:t>
            </w:r>
          </w:p>
        </w:tc>
        <w:tc>
          <w:tcPr>
            <w:tcW w:w="5244" w:type="dxa"/>
          </w:tcPr>
          <w:p w14:paraId="78F32A0A" w14:textId="77777777" w:rsidR="00774EFD" w:rsidRDefault="00774EFD"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The External Reviewer must:</w:t>
            </w:r>
          </w:p>
          <w:p w14:paraId="23A0AE81" w14:textId="77777777" w:rsidR="00774EFD" w:rsidRPr="00F879E3" w:rsidRDefault="00774EFD" w:rsidP="00043BF0">
            <w:pPr>
              <w:pStyle w:val="ListParagraph"/>
              <w:numPr>
                <w:ilvl w:val="0"/>
                <w:numId w:val="49"/>
              </w:numPr>
              <w:spacing w:after="0" w:line="240" w:lineRule="auto"/>
              <w:ind w:left="32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879E3">
              <w:rPr>
                <w:color w:val="391B76" w:themeColor="background2"/>
              </w:rPr>
              <w:t xml:space="preserve">be provided with </w:t>
            </w:r>
            <w:r>
              <w:rPr>
                <w:color w:val="391B76" w:themeColor="background2"/>
              </w:rPr>
              <w:t>the Review Brief</w:t>
            </w:r>
          </w:p>
          <w:p w14:paraId="665361DA" w14:textId="77777777" w:rsidR="00774EFD" w:rsidRPr="00F879E3" w:rsidRDefault="00774EFD" w:rsidP="00043BF0">
            <w:pPr>
              <w:pStyle w:val="ListParagraph"/>
              <w:numPr>
                <w:ilvl w:val="0"/>
                <w:numId w:val="49"/>
              </w:numPr>
              <w:spacing w:after="0" w:line="240" w:lineRule="auto"/>
              <w:ind w:left="32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p</w:t>
            </w:r>
            <w:r w:rsidRPr="00E172AE">
              <w:rPr>
                <w:color w:val="391B76" w:themeColor="background2"/>
              </w:rPr>
              <w:t>rovide an opportunity for the</w:t>
            </w:r>
            <w:r>
              <w:rPr>
                <w:color w:val="391B76" w:themeColor="background2"/>
              </w:rPr>
              <w:t xml:space="preserve"> </w:t>
            </w:r>
            <w:r w:rsidRPr="00E172AE">
              <w:rPr>
                <w:color w:val="391B76" w:themeColor="background2"/>
              </w:rPr>
              <w:t xml:space="preserve">student and their parents/carers/relevant persons to </w:t>
            </w:r>
            <w:r>
              <w:rPr>
                <w:color w:val="391B76" w:themeColor="background2"/>
              </w:rPr>
              <w:t xml:space="preserve">be able to make any further submissions in writing within 5 business days of the appointment of the External </w:t>
            </w:r>
            <w:proofErr w:type="gramStart"/>
            <w:r>
              <w:rPr>
                <w:color w:val="391B76" w:themeColor="background2"/>
              </w:rPr>
              <w:t>Consultant</w:t>
            </w:r>
            <w:r w:rsidRPr="00F879E3">
              <w:rPr>
                <w:color w:val="391B76" w:themeColor="background2"/>
              </w:rPr>
              <w:t>;</w:t>
            </w:r>
            <w:proofErr w:type="gramEnd"/>
          </w:p>
          <w:p w14:paraId="27DDE3FB" w14:textId="77777777" w:rsidR="00774EFD" w:rsidRDefault="00774EFD" w:rsidP="00043BF0">
            <w:pPr>
              <w:pStyle w:val="ListParagraph"/>
              <w:numPr>
                <w:ilvl w:val="0"/>
                <w:numId w:val="49"/>
              </w:numPr>
              <w:spacing w:after="0" w:line="240" w:lineRule="auto"/>
              <w:ind w:left="32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p</w:t>
            </w:r>
            <w:r w:rsidRPr="00E172AE">
              <w:rPr>
                <w:color w:val="391B76" w:themeColor="background2"/>
              </w:rPr>
              <w:t>rovide a</w:t>
            </w:r>
            <w:r>
              <w:rPr>
                <w:color w:val="391B76" w:themeColor="background2"/>
              </w:rPr>
              <w:t xml:space="preserve">n outcome </w:t>
            </w:r>
            <w:r w:rsidRPr="00E172AE">
              <w:rPr>
                <w:color w:val="391B76" w:themeColor="background2"/>
              </w:rPr>
              <w:t xml:space="preserve">report outlining the relevant facts and considerations and making a recommendation </w:t>
            </w:r>
            <w:r>
              <w:rPr>
                <w:color w:val="391B76" w:themeColor="background2"/>
              </w:rPr>
              <w:t>to the Executive Director</w:t>
            </w:r>
            <w:r w:rsidRPr="00E172AE">
              <w:rPr>
                <w:color w:val="391B76" w:themeColor="background2"/>
              </w:rPr>
              <w:t>.</w:t>
            </w:r>
          </w:p>
          <w:p w14:paraId="067FCA5C" w14:textId="77777777" w:rsidR="00774EFD" w:rsidRDefault="00774EFD" w:rsidP="00043BF0">
            <w:pPr>
              <w:pStyle w:val="ListParagraph"/>
              <w:numPr>
                <w:ilvl w:val="0"/>
                <w:numId w:val="49"/>
              </w:numPr>
              <w:spacing w:after="0" w:line="240" w:lineRule="auto"/>
              <w:ind w:hanging="265"/>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76122F">
              <w:rPr>
                <w:color w:val="391B76" w:themeColor="background2"/>
              </w:rPr>
              <w:t xml:space="preserve">uphold the decision made by the </w:t>
            </w:r>
            <w:proofErr w:type="gramStart"/>
            <w:r>
              <w:rPr>
                <w:color w:val="391B76" w:themeColor="background2"/>
              </w:rPr>
              <w:t>Principal</w:t>
            </w:r>
            <w:proofErr w:type="gramEnd"/>
            <w:r>
              <w:rPr>
                <w:color w:val="391B76" w:themeColor="background2"/>
              </w:rPr>
              <w:t>; or</w:t>
            </w:r>
          </w:p>
          <w:p w14:paraId="6F82EB68" w14:textId="77777777" w:rsidR="00774EFD" w:rsidRDefault="00774EFD" w:rsidP="00043BF0">
            <w:pPr>
              <w:pStyle w:val="ListParagraph"/>
              <w:numPr>
                <w:ilvl w:val="0"/>
                <w:numId w:val="49"/>
              </w:numPr>
              <w:spacing w:after="0" w:line="240" w:lineRule="auto"/>
              <w:ind w:hanging="265"/>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879E3">
              <w:rPr>
                <w:color w:val="391B76" w:themeColor="background2"/>
              </w:rPr>
              <w:t xml:space="preserve">overturn the decision made by the </w:t>
            </w:r>
            <w:proofErr w:type="gramStart"/>
            <w:r>
              <w:rPr>
                <w:color w:val="391B76" w:themeColor="background2"/>
              </w:rPr>
              <w:t>Principal</w:t>
            </w:r>
            <w:proofErr w:type="gramEnd"/>
          </w:p>
          <w:p w14:paraId="0C8DF9A2" w14:textId="77777777" w:rsidR="00774EFD" w:rsidRPr="00F879E3" w:rsidRDefault="00774EFD"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w:t>
            </w:r>
            <w:r w:rsidRPr="00F879E3">
              <w:rPr>
                <w:b/>
                <w:bCs/>
                <w:color w:val="391B76" w:themeColor="background2"/>
              </w:rPr>
              <w:t>Review Outcome Report</w:t>
            </w:r>
            <w:r>
              <w:rPr>
                <w:color w:val="391B76" w:themeColor="background2"/>
              </w:rPr>
              <w:t>)</w:t>
            </w:r>
          </w:p>
          <w:p w14:paraId="3DAE7147" w14:textId="77777777" w:rsidR="00774EFD" w:rsidRPr="00F879E3" w:rsidRDefault="00774EFD" w:rsidP="00043BF0">
            <w:pPr>
              <w:pStyle w:val="ListParagraph"/>
              <w:numPr>
                <w:ilvl w:val="0"/>
                <w:numId w:val="49"/>
              </w:numPr>
              <w:spacing w:after="0" w:line="240" w:lineRule="auto"/>
              <w:ind w:left="341" w:hanging="341"/>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So far is reasonably practicable provide the Outcome Report within 10 business days of receiving the Review Brief or any further submissions made by the </w:t>
            </w:r>
            <w:r w:rsidRPr="00E172AE">
              <w:rPr>
                <w:color w:val="391B76" w:themeColor="background2"/>
              </w:rPr>
              <w:t>student and their parents/carers/relevant persons</w:t>
            </w:r>
            <w:r>
              <w:rPr>
                <w:color w:val="391B76" w:themeColor="background2"/>
              </w:rPr>
              <w:t>, whichever is the later.</w:t>
            </w:r>
          </w:p>
          <w:p w14:paraId="683C77D3" w14:textId="77777777" w:rsidR="00774EFD" w:rsidRPr="00E172AE" w:rsidRDefault="00774EFD"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p>
        </w:tc>
      </w:tr>
      <w:tr w:rsidR="00774EFD" w:rsidRPr="007D4EF6" w14:paraId="4D958D9B"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598B2D83" w14:textId="77777777" w:rsidR="00774EFD" w:rsidRPr="0076122F" w:rsidRDefault="00774EFD" w:rsidP="00043BF0">
            <w:r w:rsidRPr="0076122F">
              <w:t>D</w:t>
            </w:r>
          </w:p>
        </w:tc>
        <w:tc>
          <w:tcPr>
            <w:tcW w:w="2223" w:type="dxa"/>
          </w:tcPr>
          <w:p w14:paraId="4B5DDE05" w14:textId="77777777" w:rsidR="00774EFD" w:rsidRPr="0076122F" w:rsidRDefault="00774EFD" w:rsidP="00043BF0">
            <w:pPr>
              <w:cnfStyle w:val="000000000000" w:firstRow="0" w:lastRow="0" w:firstColumn="0" w:lastColumn="0" w:oddVBand="0" w:evenVBand="0" w:oddHBand="0" w:evenHBand="0" w:firstRowFirstColumn="0" w:firstRowLastColumn="0" w:lastRowFirstColumn="0" w:lastRowLastColumn="0"/>
              <w:rPr>
                <w:b/>
                <w:bCs/>
              </w:rPr>
            </w:pPr>
            <w:r>
              <w:rPr>
                <w:b/>
                <w:bCs/>
              </w:rPr>
              <w:t>Final</w:t>
            </w:r>
            <w:r w:rsidRPr="0076122F">
              <w:rPr>
                <w:b/>
                <w:bCs/>
              </w:rPr>
              <w:t xml:space="preserve"> Decision</w:t>
            </w:r>
          </w:p>
        </w:tc>
        <w:tc>
          <w:tcPr>
            <w:tcW w:w="1756" w:type="dxa"/>
          </w:tcPr>
          <w:p w14:paraId="6B1B4114" w14:textId="77777777" w:rsidR="00774EFD" w:rsidRPr="0076122F" w:rsidRDefault="00774EFD" w:rsidP="00043BF0">
            <w:pPr>
              <w:cnfStyle w:val="000000000000" w:firstRow="0" w:lastRow="0" w:firstColumn="0" w:lastColumn="0" w:oddVBand="0" w:evenVBand="0" w:oddHBand="0" w:evenHBand="0" w:firstRowFirstColumn="0" w:firstRowLastColumn="0" w:lastRowFirstColumn="0" w:lastRowLastColumn="0"/>
            </w:pPr>
            <w:r>
              <w:t>Executive Director</w:t>
            </w:r>
          </w:p>
        </w:tc>
        <w:tc>
          <w:tcPr>
            <w:tcW w:w="5244" w:type="dxa"/>
          </w:tcPr>
          <w:p w14:paraId="0F9C7F40" w14:textId="77777777" w:rsidR="00774EFD" w:rsidRPr="0076122F" w:rsidRDefault="00774EFD" w:rsidP="00043BF0">
            <w:pPr>
              <w:ind w:left="36"/>
              <w:cnfStyle w:val="000000000000" w:firstRow="0" w:lastRow="0" w:firstColumn="0" w:lastColumn="0" w:oddVBand="0" w:evenVBand="0" w:oddHBand="0" w:evenHBand="0" w:firstRowFirstColumn="0" w:firstRowLastColumn="0" w:lastRowFirstColumn="0" w:lastRowLastColumn="0"/>
              <w:rPr>
                <w:color w:val="391B76" w:themeColor="background2"/>
              </w:rPr>
            </w:pPr>
            <w:r w:rsidRPr="0076122F">
              <w:rPr>
                <w:color w:val="391B76" w:themeColor="background2"/>
              </w:rPr>
              <w:t xml:space="preserve">The </w:t>
            </w:r>
            <w:r>
              <w:rPr>
                <w:color w:val="391B76" w:themeColor="background2"/>
              </w:rPr>
              <w:t>Executive Director will make a final decision as to whether to accept the recommendation in the Review Outcome Report within 3 business days of receiving the Review Outcome Report (</w:t>
            </w:r>
            <w:r w:rsidRPr="00F879E3">
              <w:rPr>
                <w:b/>
                <w:bCs/>
                <w:color w:val="391B76" w:themeColor="background2"/>
              </w:rPr>
              <w:t>Final Decision</w:t>
            </w:r>
            <w:r>
              <w:rPr>
                <w:color w:val="391B76" w:themeColor="background2"/>
              </w:rPr>
              <w:t>).</w:t>
            </w:r>
          </w:p>
          <w:p w14:paraId="01CA6BC8" w14:textId="77777777" w:rsidR="00774EFD" w:rsidRPr="005451EB" w:rsidRDefault="00774EFD" w:rsidP="00043BF0">
            <w:pPr>
              <w:cnfStyle w:val="000000000000" w:firstRow="0" w:lastRow="0" w:firstColumn="0" w:lastColumn="0" w:oddVBand="0" w:evenVBand="0" w:oddHBand="0" w:evenHBand="0" w:firstRowFirstColumn="0" w:firstRowLastColumn="0" w:lastRowFirstColumn="0" w:lastRowLastColumn="0"/>
              <w:rPr>
                <w:color w:val="391B76" w:themeColor="background2"/>
              </w:rPr>
            </w:pPr>
          </w:p>
        </w:tc>
      </w:tr>
    </w:tbl>
    <w:p w14:paraId="7D6644C1" w14:textId="77777777" w:rsidR="00774EFD" w:rsidRDefault="00774EFD" w:rsidP="00043BF0">
      <w:pPr>
        <w:rPr>
          <w:b/>
          <w:bCs/>
          <w:color w:val="391B76" w:themeColor="background2"/>
          <w:sz w:val="32"/>
        </w:rPr>
      </w:pPr>
    </w:p>
    <w:p w14:paraId="5768A1F7" w14:textId="77777777" w:rsidR="00BA020C" w:rsidRDefault="00BA020C" w:rsidP="00043BF0">
      <w:pPr>
        <w:rPr>
          <w:rFonts w:cstheme="minorHAnsi"/>
          <w:b/>
          <w:bCs/>
          <w:color w:val="391B76"/>
          <w:sz w:val="32"/>
          <w:szCs w:val="32"/>
          <w:lang w:val="en-US"/>
        </w:rPr>
      </w:pPr>
      <w:r>
        <w:br w:type="page"/>
      </w:r>
    </w:p>
    <w:p w14:paraId="641A5253" w14:textId="77777777" w:rsidR="00774EFD" w:rsidRPr="00CB2BF2" w:rsidRDefault="00774EFD" w:rsidP="00043BF0">
      <w:pPr>
        <w:pStyle w:val="Heading1"/>
        <w:spacing w:after="0"/>
      </w:pPr>
      <w:r>
        <w:lastRenderedPageBreak/>
        <w:t xml:space="preserve">Communication of the Review Outcome </w:t>
      </w:r>
    </w:p>
    <w:p w14:paraId="60D532EF" w14:textId="77777777" w:rsidR="00774EFD" w:rsidRPr="004F387B" w:rsidRDefault="00774EFD" w:rsidP="00043BF0">
      <w:r>
        <w:t>Within 2 business days of the Final Decision t</w:t>
      </w:r>
      <w:r w:rsidRPr="004F387B">
        <w:t xml:space="preserve">he Executive Director will also provide written notification to the student, their parents/carers/relevant persons and the </w:t>
      </w:r>
      <w:proofErr w:type="gramStart"/>
      <w:r>
        <w:t>Principal</w:t>
      </w:r>
      <w:proofErr w:type="gramEnd"/>
      <w:r w:rsidRPr="004F387B">
        <w:t xml:space="preserve"> of the determination made </w:t>
      </w:r>
      <w:r>
        <w:t>and provide a summary of findings based on the information in the Review Outcome Report</w:t>
      </w:r>
      <w:r w:rsidRPr="004F387B">
        <w:t xml:space="preserve"> </w:t>
      </w:r>
    </w:p>
    <w:p w14:paraId="6E0FF388" w14:textId="77777777" w:rsidR="00774EFD" w:rsidRPr="004F387B" w:rsidRDefault="00774EFD" w:rsidP="00043BF0">
      <w:r w:rsidRPr="004F387B">
        <w:t xml:space="preserve">If the original decision to expel the student is overturned, the </w:t>
      </w:r>
      <w:proofErr w:type="gramStart"/>
      <w:r>
        <w:t>Principal</w:t>
      </w:r>
      <w:proofErr w:type="gramEnd"/>
      <w:r w:rsidRPr="004F387B">
        <w:t xml:space="preserve"> will ensure that the following actions are implemented as soon as possible:</w:t>
      </w:r>
    </w:p>
    <w:p w14:paraId="74FE9A25" w14:textId="77777777" w:rsidR="00774EFD" w:rsidRPr="004F387B" w:rsidRDefault="00774EFD" w:rsidP="00043BF0">
      <w:pPr>
        <w:pStyle w:val="ListParagraph"/>
        <w:numPr>
          <w:ilvl w:val="0"/>
          <w:numId w:val="48"/>
        </w:numPr>
        <w:spacing w:after="0" w:line="240" w:lineRule="auto"/>
        <w:ind w:left="709" w:hanging="425"/>
        <w:contextualSpacing w:val="0"/>
      </w:pPr>
      <w:r w:rsidRPr="004F387B">
        <w:t>the student is re-enrolled in the school</w:t>
      </w:r>
    </w:p>
    <w:p w14:paraId="666C7374" w14:textId="77777777" w:rsidR="00774EFD" w:rsidRPr="004F387B" w:rsidRDefault="00774EFD" w:rsidP="00043BF0">
      <w:pPr>
        <w:pStyle w:val="ListParagraph"/>
        <w:numPr>
          <w:ilvl w:val="0"/>
          <w:numId w:val="48"/>
        </w:numPr>
        <w:spacing w:after="0" w:line="240" w:lineRule="auto"/>
        <w:ind w:left="709" w:hanging="425"/>
        <w:contextualSpacing w:val="0"/>
      </w:pPr>
      <w:r w:rsidRPr="004F387B">
        <w:t xml:space="preserve">the </w:t>
      </w:r>
      <w:proofErr w:type="gramStart"/>
      <w:r>
        <w:t>Principal</w:t>
      </w:r>
      <w:proofErr w:type="gramEnd"/>
      <w:r w:rsidRPr="004F387B">
        <w:t xml:space="preserve"> works with the student, their parents/carers/relevant persons, and the student’s teacher/s to develop a </w:t>
      </w:r>
      <w:r w:rsidRPr="00513001">
        <w:t>Return to School Plan [Expulsion of Students]</w:t>
      </w:r>
    </w:p>
    <w:p w14:paraId="69960646" w14:textId="77777777" w:rsidR="00774EFD" w:rsidRPr="004F387B" w:rsidRDefault="00774EFD" w:rsidP="00043BF0">
      <w:pPr>
        <w:pStyle w:val="ListParagraph"/>
        <w:numPr>
          <w:ilvl w:val="0"/>
          <w:numId w:val="48"/>
        </w:numPr>
        <w:spacing w:after="0" w:line="240" w:lineRule="auto"/>
        <w:ind w:left="709" w:hanging="425"/>
        <w:contextualSpacing w:val="0"/>
      </w:pPr>
      <w:r w:rsidRPr="004F387B">
        <w:t>the record of expulsion is removed from the student’s permanent record</w:t>
      </w:r>
    </w:p>
    <w:p w14:paraId="3B7BA32A" w14:textId="77777777" w:rsidR="00774EFD" w:rsidRPr="004F387B" w:rsidRDefault="00774EFD" w:rsidP="00043BF0">
      <w:pPr>
        <w:pStyle w:val="ListParagraph"/>
        <w:numPr>
          <w:ilvl w:val="0"/>
          <w:numId w:val="48"/>
        </w:numPr>
        <w:spacing w:after="0" w:line="240" w:lineRule="auto"/>
        <w:ind w:left="709" w:hanging="425"/>
        <w:contextualSpacing w:val="0"/>
      </w:pPr>
      <w:r w:rsidRPr="004F387B">
        <w:t>the student and their parents/carers/relevant persons are notified in writing that the expulsion has been removed from the student’s record.</w:t>
      </w:r>
    </w:p>
    <w:p w14:paraId="112F6624" w14:textId="77777777" w:rsidR="00774EFD" w:rsidRPr="000E704C" w:rsidRDefault="00774EFD" w:rsidP="00043BF0">
      <w:pPr>
        <w:rPr>
          <w:lang w:val="en-US"/>
        </w:rPr>
      </w:pPr>
    </w:p>
    <w:p w14:paraId="626E2B6C" w14:textId="77777777" w:rsidR="00560812" w:rsidRPr="00214C44" w:rsidRDefault="00560812" w:rsidP="00043BF0">
      <w:pPr>
        <w:pStyle w:val="Heading1"/>
        <w:spacing w:after="0"/>
      </w:pPr>
      <w:r w:rsidRPr="00214C44">
        <w:t>Supporting Documentation</w:t>
      </w:r>
      <w:bookmarkEnd w:id="34"/>
    </w:p>
    <w:p w14:paraId="3784BEDA" w14:textId="77777777" w:rsidR="00560812" w:rsidRDefault="00560812" w:rsidP="00043BF0">
      <w:pPr>
        <w:rPr>
          <w:b/>
          <w:bCs/>
          <w:lang w:val="en-US"/>
        </w:rPr>
      </w:pPr>
      <w:r w:rsidRPr="000A6AEF">
        <w:rPr>
          <w:lang w:val="en-US"/>
        </w:rPr>
        <w:t xml:space="preserve">Forms, templates, and internal documents listed below are available to download from </w:t>
      </w:r>
      <w:r>
        <w:rPr>
          <w:lang w:val="en-US"/>
        </w:rPr>
        <w:t xml:space="preserve">the </w:t>
      </w:r>
      <w:r w:rsidRPr="000A6AEF">
        <w:rPr>
          <w:lang w:val="en-US"/>
        </w:rPr>
        <w:t>Knowledge Banks</w:t>
      </w:r>
      <w:r w:rsidR="00064E3A">
        <w:rPr>
          <w:lang w:val="en-US"/>
        </w:rPr>
        <w:t>,</w:t>
      </w:r>
      <w:r>
        <w:rPr>
          <w:lang w:val="en-US"/>
        </w:rPr>
        <w:t xml:space="preserve"> ‘</w:t>
      </w:r>
      <w:proofErr w:type="spellStart"/>
      <w:r w:rsidRPr="000A6AEF">
        <w:rPr>
          <w:lang w:val="en-US"/>
        </w:rPr>
        <w:t>eSORT</w:t>
      </w:r>
      <w:proofErr w:type="spellEnd"/>
      <w:r>
        <w:rPr>
          <w:lang w:val="en-US"/>
        </w:rPr>
        <w:t>’</w:t>
      </w:r>
      <w:r w:rsidRPr="000A6AEF">
        <w:rPr>
          <w:lang w:val="en-US"/>
        </w:rPr>
        <w:t xml:space="preserve"> </w:t>
      </w:r>
      <w:r>
        <w:rPr>
          <w:lang w:val="en-US"/>
        </w:rPr>
        <w:t>and ‘Policies and Procedures’ f</w:t>
      </w:r>
      <w:r w:rsidRPr="000A6AEF">
        <w:rPr>
          <w:lang w:val="en-US"/>
        </w:rPr>
        <w:t>older</w:t>
      </w:r>
      <w:r>
        <w:rPr>
          <w:lang w:val="en-US"/>
        </w:rPr>
        <w:t>s</w:t>
      </w:r>
      <w:r>
        <w:rPr>
          <w:b/>
          <w:bCs/>
          <w:lang w:val="en-US"/>
        </w:rPr>
        <w:t xml:space="preserve">. </w:t>
      </w:r>
    </w:p>
    <w:p w14:paraId="7A9A8B42" w14:textId="77777777" w:rsidR="00560812" w:rsidRPr="00BF5FF6" w:rsidRDefault="00560812" w:rsidP="00043BF0">
      <w:pPr>
        <w:rPr>
          <w:b/>
          <w:bCs/>
          <w:lang w:val="en-US"/>
        </w:rPr>
      </w:pPr>
    </w:p>
    <w:p w14:paraId="15DD498E" w14:textId="77777777" w:rsidR="00560812" w:rsidRPr="00026392" w:rsidRDefault="00560812" w:rsidP="00043BF0">
      <w:pPr>
        <w:rPr>
          <w:b/>
          <w:bCs/>
          <w:color w:val="391B76" w:themeColor="background2"/>
          <w:sz w:val="28"/>
          <w:szCs w:val="28"/>
        </w:rPr>
      </w:pPr>
      <w:r w:rsidRPr="00026392">
        <w:rPr>
          <w:b/>
          <w:bCs/>
          <w:color w:val="391B76" w:themeColor="background2"/>
          <w:sz w:val="28"/>
          <w:szCs w:val="28"/>
        </w:rPr>
        <w:t>Forms and Templates</w:t>
      </w:r>
    </w:p>
    <w:p w14:paraId="655B99AF" w14:textId="77777777" w:rsidR="00560812" w:rsidRPr="000C2ADE" w:rsidRDefault="00560812" w:rsidP="00043BF0">
      <w:pPr>
        <w:rPr>
          <w:b/>
          <w:bCs/>
          <w:u w:val="single"/>
        </w:rPr>
      </w:pPr>
      <w:r w:rsidRPr="000C2ADE">
        <w:rPr>
          <w:b/>
          <w:bCs/>
          <w:u w:val="single"/>
        </w:rPr>
        <w:t>Suspensions</w:t>
      </w:r>
    </w:p>
    <w:p w14:paraId="0623CB42" w14:textId="77777777" w:rsidR="00560812" w:rsidRDefault="00560812" w:rsidP="00043BF0">
      <w:r>
        <w:t>Checklist for Suspension of Students</w:t>
      </w:r>
      <w:r w:rsidR="00C912DD">
        <w:t xml:space="preserve"> [DOBCEL Template]</w:t>
      </w:r>
    </w:p>
    <w:p w14:paraId="2639600C" w14:textId="77777777" w:rsidR="00560812" w:rsidRDefault="00560812" w:rsidP="00043BF0">
      <w:r>
        <w:t>Notice of Suspension Letter</w:t>
      </w:r>
      <w:r w:rsidR="00C912DD">
        <w:t xml:space="preserve"> </w:t>
      </w:r>
      <w:r w:rsidR="00E317EF">
        <w:t>[School Template]</w:t>
      </w:r>
    </w:p>
    <w:p w14:paraId="02266143" w14:textId="77777777" w:rsidR="00560812" w:rsidRDefault="00560812" w:rsidP="00043BF0">
      <w:r>
        <w:t xml:space="preserve">Return to School Plan </w:t>
      </w:r>
      <w:r w:rsidR="00E317EF">
        <w:t>(</w:t>
      </w:r>
      <w:r>
        <w:t>Suspension of Students</w:t>
      </w:r>
      <w:r w:rsidR="00E317EF">
        <w:t>) [School Template</w:t>
      </w:r>
    </w:p>
    <w:p w14:paraId="156E03F6" w14:textId="77777777" w:rsidR="00560812" w:rsidRDefault="00560812" w:rsidP="00043BF0">
      <w:r>
        <w:t>Student Absence Learning Plan</w:t>
      </w:r>
      <w:r w:rsidR="00E317EF">
        <w:t xml:space="preserve"> [School Template]</w:t>
      </w:r>
    </w:p>
    <w:p w14:paraId="389AA5D3" w14:textId="77777777" w:rsidR="00560812" w:rsidRDefault="00560812" w:rsidP="00043BF0">
      <w:r>
        <w:t>Student Suspension</w:t>
      </w:r>
      <w:r w:rsidR="00E317EF">
        <w:t xml:space="preserve"> Information Sheet [DOBCEL]</w:t>
      </w:r>
    </w:p>
    <w:p w14:paraId="1FD855A3" w14:textId="77777777" w:rsidR="00560812" w:rsidRPr="006E4BB5" w:rsidRDefault="00560812" w:rsidP="00043BF0">
      <w:pPr>
        <w:rPr>
          <w:b/>
          <w:bCs/>
          <w:u w:val="single"/>
        </w:rPr>
      </w:pPr>
      <w:r w:rsidRPr="006E4BB5">
        <w:rPr>
          <w:b/>
          <w:bCs/>
          <w:u w:val="single"/>
        </w:rPr>
        <w:t>Negotiated Transfer</w:t>
      </w:r>
    </w:p>
    <w:p w14:paraId="495A1AB7" w14:textId="77777777" w:rsidR="00560812" w:rsidRDefault="00560812" w:rsidP="00043BF0">
      <w:r>
        <w:t>Checklist for Negotiated Transfer</w:t>
      </w:r>
      <w:r w:rsidR="0014020A">
        <w:t xml:space="preserve"> [DOBCEL Template]</w:t>
      </w:r>
    </w:p>
    <w:p w14:paraId="20BFC9C8" w14:textId="77777777" w:rsidR="00560812" w:rsidRDefault="00560812" w:rsidP="00043BF0">
      <w:r>
        <w:t>Negotiated Transfer Notice Letter</w:t>
      </w:r>
    </w:p>
    <w:p w14:paraId="78ACB553" w14:textId="77777777" w:rsidR="0014020A" w:rsidRDefault="00560812" w:rsidP="00043BF0">
      <w:r>
        <w:t>Student Negotiated Transfer</w:t>
      </w:r>
      <w:r w:rsidR="0014020A">
        <w:t xml:space="preserve"> Information Sheet </w:t>
      </w:r>
      <w:r w:rsidR="000F29CE">
        <w:t xml:space="preserve">- </w:t>
      </w:r>
      <w:r w:rsidR="0014020A">
        <w:t>[DOBCEL Template]</w:t>
      </w:r>
    </w:p>
    <w:p w14:paraId="14B52FC9" w14:textId="77777777" w:rsidR="00560812" w:rsidRDefault="00560812" w:rsidP="00043BF0"/>
    <w:p w14:paraId="05F6E49A" w14:textId="77777777" w:rsidR="00560812" w:rsidRPr="00EF4CCC" w:rsidRDefault="00560812" w:rsidP="00043BF0">
      <w:pPr>
        <w:rPr>
          <w:b/>
          <w:bCs/>
          <w:u w:val="single"/>
        </w:rPr>
      </w:pPr>
      <w:r w:rsidRPr="00EF4CCC">
        <w:rPr>
          <w:b/>
          <w:bCs/>
          <w:u w:val="single"/>
        </w:rPr>
        <w:t>Expulsions</w:t>
      </w:r>
    </w:p>
    <w:p w14:paraId="6BAC8C5C" w14:textId="77777777" w:rsidR="00560812" w:rsidRDefault="00560812" w:rsidP="00043BF0">
      <w:r>
        <w:t>Checklist for Expulsion of Students</w:t>
      </w:r>
      <w:r w:rsidR="000F29CE">
        <w:t xml:space="preserve"> [DOBCEL Template]</w:t>
      </w:r>
    </w:p>
    <w:p w14:paraId="559189E6" w14:textId="77777777" w:rsidR="00560812" w:rsidRDefault="00560812" w:rsidP="00043BF0">
      <w:r>
        <w:t>Expulsion of Students Appeal Form &amp; Information</w:t>
      </w:r>
      <w:r w:rsidR="000F29CE">
        <w:t xml:space="preserve"> [DOBCEL Template]</w:t>
      </w:r>
    </w:p>
    <w:p w14:paraId="4B642CB9" w14:textId="77777777" w:rsidR="00560812" w:rsidRDefault="00560812" w:rsidP="00043BF0">
      <w:r>
        <w:t>Expulsion of Students Report</w:t>
      </w:r>
    </w:p>
    <w:p w14:paraId="5D148BD3" w14:textId="77777777" w:rsidR="00560812" w:rsidRDefault="00560812" w:rsidP="00043BF0">
      <w:r>
        <w:t>Notice of Expulsion Letter</w:t>
      </w:r>
    </w:p>
    <w:p w14:paraId="7844F697" w14:textId="77777777" w:rsidR="00560812" w:rsidRDefault="00560812" w:rsidP="00043BF0">
      <w:r>
        <w:t xml:space="preserve">Return to School Plan </w:t>
      </w:r>
      <w:r w:rsidR="000F29CE">
        <w:t>(</w:t>
      </w:r>
      <w:r>
        <w:t>Expulsion of Students</w:t>
      </w:r>
      <w:r w:rsidR="000F29CE">
        <w:t>) [</w:t>
      </w:r>
      <w:r w:rsidR="00CF1336">
        <w:t>School Template]</w:t>
      </w:r>
    </w:p>
    <w:p w14:paraId="08B4F000" w14:textId="77777777" w:rsidR="00560812" w:rsidRDefault="0014020A" w:rsidP="00043BF0">
      <w:r>
        <w:t xml:space="preserve">Student Expulsion </w:t>
      </w:r>
      <w:r w:rsidR="00560812">
        <w:t xml:space="preserve">Information Sheet </w:t>
      </w:r>
      <w:r w:rsidR="000F29CE">
        <w:t xml:space="preserve">- </w:t>
      </w:r>
      <w:r w:rsidR="00560812">
        <w:t>Student Expulsion</w:t>
      </w:r>
      <w:r w:rsidR="000F29CE">
        <w:t xml:space="preserve"> [DOBCEL Template]</w:t>
      </w:r>
    </w:p>
    <w:p w14:paraId="2067EE45" w14:textId="77777777" w:rsidR="00560812" w:rsidRDefault="00560812" w:rsidP="00043BF0"/>
    <w:p w14:paraId="4E2C7E5E" w14:textId="77777777" w:rsidR="00560812" w:rsidRPr="00B57E1E" w:rsidRDefault="00560812" w:rsidP="00043BF0">
      <w:pPr>
        <w:rPr>
          <w:b/>
          <w:bCs/>
          <w:color w:val="391B76" w:themeColor="background2"/>
          <w:sz w:val="28"/>
          <w:szCs w:val="28"/>
        </w:rPr>
      </w:pPr>
      <w:r w:rsidRPr="00B57E1E">
        <w:rPr>
          <w:b/>
          <w:bCs/>
          <w:color w:val="391B76" w:themeColor="background2"/>
          <w:sz w:val="28"/>
          <w:szCs w:val="28"/>
        </w:rPr>
        <w:t>Internal</w:t>
      </w:r>
    </w:p>
    <w:p w14:paraId="1BF8C9EC" w14:textId="77777777" w:rsidR="00560812" w:rsidRDefault="00560812" w:rsidP="00043BF0">
      <w:r>
        <w:t>Student Behaviour Management Policy and Procedures</w:t>
      </w:r>
      <w:r w:rsidR="007D4316">
        <w:t xml:space="preserve"> [DOBCEL]</w:t>
      </w:r>
    </w:p>
    <w:p w14:paraId="32671A2F" w14:textId="77777777" w:rsidR="00560812" w:rsidRDefault="00560812" w:rsidP="00043BF0">
      <w:r>
        <w:t>Duty of Care Policy [School]</w:t>
      </w:r>
    </w:p>
    <w:p w14:paraId="3864406F" w14:textId="77777777" w:rsidR="00560812" w:rsidRDefault="00560812" w:rsidP="00043BF0">
      <w:r>
        <w:t>Duty of Care Statement [DOBCEL]</w:t>
      </w:r>
    </w:p>
    <w:p w14:paraId="7908C779" w14:textId="77777777" w:rsidR="00560812" w:rsidRDefault="00560812" w:rsidP="00043BF0">
      <w:r w:rsidRPr="00E1675D">
        <w:t xml:space="preserve">Enrolment </w:t>
      </w:r>
      <w:r>
        <w:t>Procedures</w:t>
      </w:r>
      <w:r w:rsidR="007D4316">
        <w:t xml:space="preserve"> [DOBCEL]</w:t>
      </w:r>
    </w:p>
    <w:p w14:paraId="60D97566" w14:textId="47AE0728" w:rsidR="00560812" w:rsidRDefault="00560812" w:rsidP="00043BF0">
      <w:r>
        <w:t>Privacy Policy</w:t>
      </w:r>
      <w:r w:rsidR="007D4316">
        <w:t xml:space="preserve"> [</w:t>
      </w:r>
      <w:r w:rsidR="00C94F24">
        <w:t>D</w:t>
      </w:r>
      <w:r w:rsidR="007D4316">
        <w:t>OBCEL]</w:t>
      </w:r>
    </w:p>
    <w:p w14:paraId="1179C16B" w14:textId="77777777" w:rsidR="00560812" w:rsidRDefault="00560812" w:rsidP="00043BF0">
      <w:pPr>
        <w:rPr>
          <w:b/>
          <w:bCs/>
          <w:color w:val="391B76" w:themeColor="background2"/>
          <w:sz w:val="28"/>
          <w:szCs w:val="28"/>
        </w:rPr>
      </w:pPr>
      <w:r>
        <w:rPr>
          <w:b/>
          <w:bCs/>
          <w:color w:val="391B76" w:themeColor="background2"/>
          <w:sz w:val="28"/>
          <w:szCs w:val="28"/>
        </w:rPr>
        <w:br w:type="page"/>
      </w:r>
    </w:p>
    <w:p w14:paraId="06FDE6EA" w14:textId="77777777" w:rsidR="00560812" w:rsidRPr="00B57E1E" w:rsidRDefault="00560812" w:rsidP="00043BF0">
      <w:pPr>
        <w:rPr>
          <w:b/>
          <w:bCs/>
          <w:color w:val="391B76" w:themeColor="background2"/>
          <w:sz w:val="28"/>
          <w:szCs w:val="28"/>
        </w:rPr>
      </w:pPr>
      <w:r w:rsidRPr="00B57E1E">
        <w:rPr>
          <w:b/>
          <w:bCs/>
          <w:color w:val="391B76" w:themeColor="background2"/>
          <w:sz w:val="28"/>
          <w:szCs w:val="28"/>
        </w:rPr>
        <w:lastRenderedPageBreak/>
        <w:t>Catholic Education Commission of Victoria (CECV) Resources</w:t>
      </w:r>
    </w:p>
    <w:p w14:paraId="55904598" w14:textId="77777777" w:rsidR="00560812" w:rsidRDefault="00560812" w:rsidP="00043BF0">
      <w:hyperlink r:id="rId24" w:history="1">
        <w:r w:rsidRPr="00666AB7">
          <w:rPr>
            <w:rStyle w:val="Hyperlink"/>
          </w:rPr>
          <w:t>Guidelines for Koorie Education Worker in Victorian Catholic Schools</w:t>
        </w:r>
      </w:hyperlink>
    </w:p>
    <w:p w14:paraId="1ACAC6F7" w14:textId="77777777" w:rsidR="00560812" w:rsidRDefault="00560812" w:rsidP="00043BF0">
      <w:hyperlink r:id="rId25" w:history="1">
        <w:r w:rsidRPr="00696888">
          <w:rPr>
            <w:rStyle w:val="Hyperlink"/>
          </w:rPr>
          <w:t>Out of Home Care Education Commitment</w:t>
        </w:r>
      </w:hyperlink>
    </w:p>
    <w:p w14:paraId="703FB709" w14:textId="77777777" w:rsidR="00560812" w:rsidRDefault="00560812" w:rsidP="00043BF0">
      <w:hyperlink r:id="rId26" w:history="1">
        <w:r w:rsidRPr="0093224D">
          <w:rPr>
            <w:rStyle w:val="Hyperlink"/>
          </w:rPr>
          <w:t>Parent Guide to Program Support Groups</w:t>
        </w:r>
      </w:hyperlink>
    </w:p>
    <w:p w14:paraId="575DD525" w14:textId="77777777" w:rsidR="00560812" w:rsidRPr="00300246" w:rsidRDefault="00560812" w:rsidP="00043BF0">
      <w:hyperlink r:id="rId27" w:history="1">
        <w:r w:rsidRPr="00D03DCD">
          <w:rPr>
            <w:rStyle w:val="Hyperlink"/>
          </w:rPr>
          <w:t>Personal Care Support in Schools</w:t>
        </w:r>
      </w:hyperlink>
    </w:p>
    <w:p w14:paraId="45C6D677" w14:textId="77777777" w:rsidR="00560812" w:rsidRDefault="00560812" w:rsidP="00043BF0"/>
    <w:p w14:paraId="781E6DE4" w14:textId="77777777" w:rsidR="00560812" w:rsidRPr="008B0D41" w:rsidRDefault="00560812" w:rsidP="00043BF0">
      <w:pPr>
        <w:rPr>
          <w:b/>
          <w:bCs/>
          <w:color w:val="391B76" w:themeColor="background2"/>
          <w:sz w:val="28"/>
          <w:szCs w:val="28"/>
        </w:rPr>
      </w:pPr>
      <w:r w:rsidRPr="008B0D41">
        <w:rPr>
          <w:b/>
          <w:bCs/>
          <w:color w:val="391B76" w:themeColor="background2"/>
          <w:sz w:val="28"/>
          <w:szCs w:val="28"/>
        </w:rPr>
        <w:t>Related Links</w:t>
      </w:r>
    </w:p>
    <w:p w14:paraId="426ABBCA" w14:textId="77777777" w:rsidR="00560812" w:rsidRDefault="00560812" w:rsidP="00043BF0">
      <w:hyperlink r:id="rId28" w:history="1">
        <w:r w:rsidRPr="006B72F0">
          <w:rPr>
            <w:rStyle w:val="Hyperlink"/>
            <w:rFonts w:cstheme="minorHAnsi"/>
          </w:rPr>
          <w:t>Schools and Regional Services (Vic)</w:t>
        </w:r>
      </w:hyperlink>
    </w:p>
    <w:p w14:paraId="13B306E2" w14:textId="77777777" w:rsidR="00560812" w:rsidRDefault="00560812" w:rsidP="00043BF0">
      <w:hyperlink r:id="rId29" w:history="1">
        <w:r w:rsidRPr="00FE4042">
          <w:rPr>
            <w:rStyle w:val="Hyperlink"/>
            <w:rFonts w:cstheme="minorHAnsi"/>
          </w:rPr>
          <w:t>Secretary to the Department of Education</w:t>
        </w:r>
      </w:hyperlink>
      <w:r>
        <w:t xml:space="preserve"> </w:t>
      </w:r>
    </w:p>
    <w:p w14:paraId="561BBF0D" w14:textId="77777777" w:rsidR="00560812" w:rsidRPr="007E3CDE" w:rsidRDefault="00560812" w:rsidP="00043BF0">
      <w:hyperlink r:id="rId30" w:history="1">
        <w:r w:rsidRPr="003B5FF4">
          <w:rPr>
            <w:rStyle w:val="Hyperlink"/>
          </w:rPr>
          <w:t>Nationally Consistent Collection of Data on School Students with Disability</w:t>
        </w:r>
      </w:hyperlink>
    </w:p>
    <w:p w14:paraId="017D4359" w14:textId="77777777" w:rsidR="00560812" w:rsidRDefault="00560812" w:rsidP="00043BF0">
      <w:pPr>
        <w:rPr>
          <w:rStyle w:val="Hyperlink"/>
        </w:rPr>
      </w:pPr>
      <w:hyperlink r:id="rId31" w:history="1">
        <w:r w:rsidRPr="00B208BB">
          <w:rPr>
            <w:rStyle w:val="Hyperlink"/>
          </w:rPr>
          <w:t>Program for Students with Disabilities</w:t>
        </w:r>
      </w:hyperlink>
    </w:p>
    <w:p w14:paraId="3D8D56D8" w14:textId="77777777" w:rsidR="00560812" w:rsidRDefault="00560812" w:rsidP="00043BF0">
      <w:pPr>
        <w:rPr>
          <w:rStyle w:val="Hyperlink"/>
        </w:rPr>
      </w:pPr>
      <w:r>
        <w:rPr>
          <w:noProof/>
        </w:rPr>
        <mc:AlternateContent>
          <mc:Choice Requires="wpg">
            <w:drawing>
              <wp:anchor distT="0" distB="0" distL="114300" distR="114300" simplePos="0" relativeHeight="251655680" behindDoc="0" locked="0" layoutInCell="1" allowOverlap="1" wp14:anchorId="48525EF8" wp14:editId="1B123998">
                <wp:simplePos x="0" y="0"/>
                <wp:positionH relativeFrom="column">
                  <wp:posOffset>7087235</wp:posOffset>
                </wp:positionH>
                <wp:positionV relativeFrom="paragraph">
                  <wp:posOffset>132715</wp:posOffset>
                </wp:positionV>
                <wp:extent cx="7649210" cy="4796155"/>
                <wp:effectExtent l="0" t="0" r="8890" b="4445"/>
                <wp:wrapNone/>
                <wp:docPr id="1587085808" name="Group 1587085808"/>
                <wp:cNvGraphicFramePr/>
                <a:graphic xmlns:a="http://schemas.openxmlformats.org/drawingml/2006/main">
                  <a:graphicData uri="http://schemas.microsoft.com/office/word/2010/wordprocessingGroup">
                    <wpg:wgp>
                      <wpg:cNvGrpSpPr/>
                      <wpg:grpSpPr>
                        <a:xfrm>
                          <a:off x="0" y="0"/>
                          <a:ext cx="7649210" cy="4796155"/>
                          <a:chOff x="0" y="2092036"/>
                          <a:chExt cx="7649730" cy="4796155"/>
                        </a:xfrm>
                      </wpg:grpSpPr>
                      <pic:pic xmlns:pic="http://schemas.openxmlformats.org/drawingml/2006/picture">
                        <pic:nvPicPr>
                          <pic:cNvPr id="1285096435" name="Picture 5" descr="A person writing on a notebook&#10;&#10;Description automatically generated with low confidence"/>
                          <pic:cNvPicPr>
                            <a:picLocks noChangeAspect="1"/>
                          </pic:cNvPicPr>
                        </pic:nvPicPr>
                        <pic:blipFill rotWithShape="1">
                          <a:blip r:embed="rId32">
                            <a:grayscl/>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l="10253" t="10062" b="10767"/>
                          <a:stretch/>
                        </pic:blipFill>
                        <pic:spPr bwMode="auto">
                          <a:xfrm flipH="1">
                            <a:off x="99580" y="2092036"/>
                            <a:ext cx="7550150" cy="4796155"/>
                          </a:xfrm>
                          <a:prstGeom prst="rect">
                            <a:avLst/>
                          </a:prstGeom>
                          <a:ln>
                            <a:noFill/>
                          </a:ln>
                          <a:extLst>
                            <a:ext uri="{53640926-AAD7-44D8-BBD7-CCE9431645EC}">
                              <a14:shadowObscured xmlns:a14="http://schemas.microsoft.com/office/drawing/2010/main"/>
                            </a:ext>
                          </a:extLst>
                        </pic:spPr>
                      </pic:pic>
                      <wps:wsp>
                        <wps:cNvPr id="25518522" name="Rectangle 1"/>
                        <wps:cNvSpPr/>
                        <wps:spPr>
                          <a:xfrm>
                            <a:off x="0" y="2909375"/>
                            <a:ext cx="5680364" cy="3117352"/>
                          </a:xfrm>
                          <a:prstGeom prst="rect">
                            <a:avLst/>
                          </a:prstGeom>
                          <a:solidFill>
                            <a:srgbClr val="7030A0">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7446B" id="Group 1587085808" o:spid="_x0000_s1026" style="position:absolute;margin-left:558.05pt;margin-top:10.45pt;width:602.3pt;height:377.65pt;z-index:251655680;mso-width-relative:margin;mso-height-relative:margin" coordorigin=",20920" coordsize="76497,479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&#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erson writing on a notebook&#10;&#10;Description automatically generated with low confidence" style="position:absolute;left:995;top:20920;width:75502;height:479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">
                  <v:imagedata r:id="rId34" o:title="A person writing on a notebook&#10;&#10;Description automatically generated with low confidence" croptop="6594f" cropbottom="7056f" cropleft="6719f" grayscale="t"/>
                </v:shape>
                <v:rect id="Rectangle 1" o:spid="_x0000_s1028" style="position:absolute;top:29093;width:56803;height:3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" fillcolor="#7030a0" stroked="f" strokeweight="1pt">
                  <v:fill opacity="32896f"/>
                </v:rect>
              </v:group>
            </w:pict>
          </mc:Fallback>
        </mc:AlternateContent>
      </w:r>
      <w:hyperlink r:id="rId35" w:history="1">
        <w:r w:rsidRPr="009B6A10">
          <w:rPr>
            <w:rStyle w:val="Hyperlink"/>
          </w:rPr>
          <w:t>Victorian Equal Opportunity and Human Rights Commission</w:t>
        </w:r>
      </w:hyperlink>
    </w:p>
    <w:p w14:paraId="72496812" w14:textId="77777777" w:rsidR="00560812" w:rsidRDefault="00560812" w:rsidP="00043BF0">
      <w:pPr>
        <w:rPr>
          <w:rStyle w:val="Hyperlink"/>
        </w:rPr>
      </w:pPr>
      <w:r>
        <w:rPr>
          <w:rStyle w:val="Hyperlink"/>
        </w:rPr>
        <w:t>LOOKOUT Centre Handbook</w:t>
      </w:r>
    </w:p>
    <w:p w14:paraId="052A6A69" w14:textId="77777777" w:rsidR="00560812" w:rsidRDefault="00560812" w:rsidP="00043BF0">
      <w:pPr>
        <w:rPr>
          <w:rStyle w:val="Hyperlink"/>
        </w:rPr>
      </w:pPr>
    </w:p>
    <w:p w14:paraId="4740F8F7" w14:textId="77777777" w:rsidR="00560812" w:rsidRPr="003A45F7" w:rsidRDefault="00560812" w:rsidP="00043BF0">
      <w:pPr>
        <w:rPr>
          <w:b/>
          <w:bCs/>
          <w:color w:val="391B76" w:themeColor="background2"/>
          <w:sz w:val="32"/>
          <w:szCs w:val="32"/>
        </w:rPr>
      </w:pPr>
      <w:bookmarkStart w:id="35" w:name="_Toc117501921"/>
      <w:r w:rsidRPr="003A45F7">
        <w:rPr>
          <w:b/>
          <w:bCs/>
          <w:color w:val="391B76" w:themeColor="background2"/>
          <w:sz w:val="32"/>
          <w:szCs w:val="32"/>
        </w:rPr>
        <w:t>DOBCEL Principles of Governance</w:t>
      </w:r>
      <w:bookmarkEnd w:id="35"/>
      <w:r w:rsidRPr="003A45F7">
        <w:rPr>
          <w:b/>
          <w:bCs/>
          <w:color w:val="391B76" w:themeColor="background2"/>
          <w:sz w:val="32"/>
          <w:szCs w:val="32"/>
        </w:rPr>
        <w:t xml:space="preserve"> </w:t>
      </w:r>
    </w:p>
    <w:p w14:paraId="229BE5C3" w14:textId="77777777" w:rsidR="00560812" w:rsidRDefault="00560812" w:rsidP="00043BF0">
      <w:r>
        <w:t xml:space="preserve">All DOBCEL policies are founded on and reflect the Principles of Governance stated in the Document: </w:t>
      </w:r>
      <w:r>
        <w:br/>
      </w:r>
      <w:hyperlink r:id="rId36" w:history="1">
        <w:r w:rsidRPr="004523F9">
          <w:rPr>
            <w:rStyle w:val="Hyperlink"/>
            <w:b/>
            <w:bCs/>
          </w:rPr>
          <w:t>DOBCEL Principles of Governance</w:t>
        </w:r>
      </w:hyperlink>
      <w:r>
        <w:t xml:space="preserve"> </w:t>
      </w:r>
    </w:p>
    <w:p w14:paraId="51CA2EFF" w14:textId="77777777" w:rsidR="00A86481" w:rsidRPr="00A86481" w:rsidRDefault="00A86481" w:rsidP="00043BF0">
      <w:pPr>
        <w:rPr>
          <w:lang w:val="en-US"/>
        </w:rPr>
      </w:pPr>
      <w:bookmarkStart w:id="36" w:name="_Appendix_B:_Notice"/>
      <w:bookmarkStart w:id="37" w:name="_Appendix_C:_Return"/>
      <w:bookmarkStart w:id="38" w:name="_Appendix_F:_DOBCEL"/>
      <w:bookmarkStart w:id="39" w:name="_Appendix_J:_Expulsion"/>
      <w:bookmarkStart w:id="40" w:name="_Appendix_K:_Notice"/>
      <w:bookmarkStart w:id="41" w:name="_Appendix_L:_Return"/>
      <w:bookmarkStart w:id="42" w:name="_Appendix_P:_Negotiated"/>
      <w:bookmarkEnd w:id="11"/>
      <w:bookmarkEnd w:id="36"/>
      <w:bookmarkEnd w:id="37"/>
      <w:bookmarkEnd w:id="38"/>
      <w:bookmarkEnd w:id="39"/>
      <w:bookmarkEnd w:id="40"/>
      <w:bookmarkEnd w:id="41"/>
      <w:bookmarkEnd w:id="42"/>
    </w:p>
    <w:tbl>
      <w:tblPr>
        <w:tblStyle w:val="TableGrid"/>
        <w:tblpPr w:leftFromText="180" w:rightFromText="180" w:vertAnchor="text" w:horzAnchor="margin" w:tblpY="6192"/>
        <w:tblW w:w="9639" w:type="dxa"/>
        <w:tblLook w:val="04A0" w:firstRow="1" w:lastRow="0" w:firstColumn="1" w:lastColumn="0" w:noHBand="0" w:noVBand="1"/>
      </w:tblPr>
      <w:tblGrid>
        <w:gridCol w:w="3008"/>
        <w:gridCol w:w="6631"/>
      </w:tblGrid>
      <w:tr w:rsidR="007B38D1" w14:paraId="56240609" w14:textId="77777777" w:rsidTr="00E25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shd w:val="clear" w:color="auto" w:fill="F2F2F2" w:themeFill="background1" w:themeFillShade="F2"/>
          </w:tcPr>
          <w:bookmarkEnd w:id="3"/>
          <w:p w14:paraId="5479DF93" w14:textId="77777777" w:rsidR="007B38D1" w:rsidRPr="004E7A08" w:rsidRDefault="007B38D1" w:rsidP="00043BF0">
            <w:pPr>
              <w:jc w:val="left"/>
              <w:rPr>
                <w:bCs/>
                <w:color w:val="391B76"/>
                <w:sz w:val="18"/>
                <w:szCs w:val="18"/>
              </w:rPr>
            </w:pPr>
            <w:r>
              <w:rPr>
                <w:bCs/>
                <w:color w:val="391B76"/>
                <w:sz w:val="18"/>
                <w:szCs w:val="18"/>
              </w:rPr>
              <w:t>Policy Owner</w:t>
            </w:r>
          </w:p>
        </w:tc>
        <w:tc>
          <w:tcPr>
            <w:tcW w:w="6631" w:type="dxa"/>
            <w:shd w:val="clear" w:color="auto" w:fill="auto"/>
          </w:tcPr>
          <w:p w14:paraId="6282FCAB" w14:textId="77777777" w:rsidR="007B38D1" w:rsidRPr="004E7A08" w:rsidRDefault="007B38D1" w:rsidP="00043BF0">
            <w:pPr>
              <w:jc w:val="both"/>
              <w:cnfStyle w:val="100000000000" w:firstRow="1"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Deputy Director: Catholic Education</w:t>
            </w:r>
          </w:p>
        </w:tc>
      </w:tr>
      <w:tr w:rsidR="007B38D1" w14:paraId="1E97D99C" w14:textId="77777777" w:rsidTr="00E2522E">
        <w:tc>
          <w:tcPr>
            <w:cnfStyle w:val="001000000000" w:firstRow="0" w:lastRow="0" w:firstColumn="1" w:lastColumn="0" w:oddVBand="0" w:evenVBand="0" w:oddHBand="0" w:evenHBand="0" w:firstRowFirstColumn="0" w:firstRowLastColumn="0" w:lastRowFirstColumn="0" w:lastRowLastColumn="0"/>
            <w:tcW w:w="3008" w:type="dxa"/>
          </w:tcPr>
          <w:p w14:paraId="3F085FE9" w14:textId="77777777" w:rsidR="007B38D1" w:rsidRPr="004E7A08" w:rsidRDefault="007B38D1" w:rsidP="00043BF0">
            <w:pPr>
              <w:rPr>
                <w:bCs/>
                <w:color w:val="391B76"/>
                <w:sz w:val="18"/>
                <w:szCs w:val="18"/>
              </w:rPr>
            </w:pPr>
            <w:r w:rsidRPr="004E7A08">
              <w:rPr>
                <w:bCs/>
                <w:color w:val="391B76"/>
                <w:sz w:val="18"/>
                <w:szCs w:val="18"/>
              </w:rPr>
              <w:t xml:space="preserve">Policy </w:t>
            </w:r>
            <w:r>
              <w:rPr>
                <w:bCs/>
                <w:color w:val="391B76"/>
                <w:sz w:val="18"/>
                <w:szCs w:val="18"/>
              </w:rPr>
              <w:t>Editor</w:t>
            </w:r>
          </w:p>
        </w:tc>
        <w:tc>
          <w:tcPr>
            <w:tcW w:w="6631" w:type="dxa"/>
          </w:tcPr>
          <w:p w14:paraId="3F5442EA" w14:textId="77777777" w:rsidR="007B38D1" w:rsidRPr="004E7A08" w:rsidRDefault="007B38D1" w:rsidP="00043BF0">
            <w:pPr>
              <w:jc w:val="both"/>
              <w:cnfStyle w:val="000000000000" w:firstRow="0"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Team Leader:  Wellbeing</w:t>
            </w:r>
          </w:p>
        </w:tc>
      </w:tr>
      <w:tr w:rsidR="007B38D1" w14:paraId="76123D6C" w14:textId="77777777" w:rsidTr="00E2522E">
        <w:tc>
          <w:tcPr>
            <w:cnfStyle w:val="001000000000" w:firstRow="0" w:lastRow="0" w:firstColumn="1" w:lastColumn="0" w:oddVBand="0" w:evenVBand="0" w:oddHBand="0" w:evenHBand="0" w:firstRowFirstColumn="0" w:firstRowLastColumn="0" w:lastRowFirstColumn="0" w:lastRowLastColumn="0"/>
            <w:tcW w:w="3008" w:type="dxa"/>
          </w:tcPr>
          <w:p w14:paraId="4283FDE7" w14:textId="77777777" w:rsidR="007B38D1" w:rsidRPr="004E7A08" w:rsidRDefault="007B38D1" w:rsidP="00043BF0">
            <w:pPr>
              <w:rPr>
                <w:bCs/>
                <w:color w:val="391B76"/>
                <w:sz w:val="18"/>
                <w:szCs w:val="18"/>
              </w:rPr>
            </w:pPr>
            <w:r w:rsidRPr="004E7A08">
              <w:rPr>
                <w:bCs/>
                <w:color w:val="391B76"/>
                <w:sz w:val="18"/>
                <w:szCs w:val="18"/>
              </w:rPr>
              <w:t>Assigned Board Committee</w:t>
            </w:r>
          </w:p>
        </w:tc>
        <w:tc>
          <w:tcPr>
            <w:tcW w:w="6631" w:type="dxa"/>
          </w:tcPr>
          <w:p w14:paraId="5CB064A7" w14:textId="77777777" w:rsidR="007B38D1" w:rsidRPr="004E7A08" w:rsidRDefault="007B38D1" w:rsidP="00043BF0">
            <w:pPr>
              <w:jc w:val="both"/>
              <w:cnfStyle w:val="000000000000" w:firstRow="0"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Children and Young People Wellbeing and Safeguarding</w:t>
            </w:r>
          </w:p>
        </w:tc>
      </w:tr>
      <w:tr w:rsidR="007B38D1" w14:paraId="452FFA24" w14:textId="77777777" w:rsidTr="00E2522E">
        <w:tc>
          <w:tcPr>
            <w:cnfStyle w:val="001000000000" w:firstRow="0" w:lastRow="0" w:firstColumn="1" w:lastColumn="0" w:oddVBand="0" w:evenVBand="0" w:oddHBand="0" w:evenHBand="0" w:firstRowFirstColumn="0" w:firstRowLastColumn="0" w:lastRowFirstColumn="0" w:lastRowLastColumn="0"/>
            <w:tcW w:w="3008" w:type="dxa"/>
          </w:tcPr>
          <w:p w14:paraId="34CB4182" w14:textId="77777777" w:rsidR="007B38D1" w:rsidRPr="004E7A08" w:rsidRDefault="007B38D1" w:rsidP="00043BF0">
            <w:pPr>
              <w:rPr>
                <w:bCs/>
                <w:color w:val="391B76"/>
                <w:sz w:val="18"/>
                <w:szCs w:val="18"/>
              </w:rPr>
            </w:pPr>
            <w:r w:rsidRPr="004E7A08">
              <w:rPr>
                <w:bCs/>
                <w:color w:val="391B76"/>
                <w:sz w:val="18"/>
                <w:szCs w:val="18"/>
              </w:rPr>
              <w:t>Approval Date</w:t>
            </w:r>
          </w:p>
        </w:tc>
        <w:tc>
          <w:tcPr>
            <w:tcW w:w="6631" w:type="dxa"/>
          </w:tcPr>
          <w:p w14:paraId="749CFA01" w14:textId="77777777" w:rsidR="007B38D1" w:rsidRPr="004E7A08" w:rsidRDefault="007B38D1" w:rsidP="00043BF0">
            <w:pPr>
              <w:jc w:val="both"/>
              <w:cnfStyle w:val="000000000000" w:firstRow="0"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22 January 2024</w:t>
            </w:r>
          </w:p>
        </w:tc>
      </w:tr>
      <w:tr w:rsidR="007B38D1" w14:paraId="1B13F2B1" w14:textId="77777777" w:rsidTr="00E2522E">
        <w:tc>
          <w:tcPr>
            <w:cnfStyle w:val="001000000000" w:firstRow="0" w:lastRow="0" w:firstColumn="1" w:lastColumn="0" w:oddVBand="0" w:evenVBand="0" w:oddHBand="0" w:evenHBand="0" w:firstRowFirstColumn="0" w:firstRowLastColumn="0" w:lastRowFirstColumn="0" w:lastRowLastColumn="0"/>
            <w:tcW w:w="3008" w:type="dxa"/>
          </w:tcPr>
          <w:p w14:paraId="5C9C01A1" w14:textId="77777777" w:rsidR="007B38D1" w:rsidRPr="004E7A08" w:rsidRDefault="007B38D1" w:rsidP="00043BF0">
            <w:pPr>
              <w:rPr>
                <w:bCs/>
                <w:color w:val="391B76"/>
                <w:sz w:val="18"/>
                <w:szCs w:val="18"/>
              </w:rPr>
            </w:pPr>
            <w:r w:rsidRPr="004E7A08">
              <w:rPr>
                <w:bCs/>
                <w:color w:val="391B76"/>
                <w:sz w:val="18"/>
                <w:szCs w:val="18"/>
              </w:rPr>
              <w:t>Review Date</w:t>
            </w:r>
          </w:p>
        </w:tc>
        <w:tc>
          <w:tcPr>
            <w:tcW w:w="6631" w:type="dxa"/>
          </w:tcPr>
          <w:p w14:paraId="67F7736C" w14:textId="77777777" w:rsidR="007B38D1" w:rsidRPr="004E7A08" w:rsidRDefault="007B38D1" w:rsidP="00043BF0">
            <w:pPr>
              <w:jc w:val="both"/>
              <w:cnfStyle w:val="000000000000" w:firstRow="0"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22 January 2027</w:t>
            </w:r>
          </w:p>
        </w:tc>
      </w:tr>
    </w:tbl>
    <w:tbl>
      <w:tblPr>
        <w:tblStyle w:val="GridTable5Dark-Accent3"/>
        <w:tblpPr w:leftFromText="180" w:rightFromText="180" w:vertAnchor="text" w:horzAnchor="margin" w:tblpY="4902"/>
        <w:tblW w:w="10065" w:type="dxa"/>
        <w:tblBorders>
          <w:top w:val="none" w:sz="0" w:space="0" w:color="auto"/>
          <w:left w:val="none" w:sz="0" w:space="0" w:color="auto"/>
          <w:bottom w:val="none" w:sz="0" w:space="0" w:color="auto"/>
          <w:right w:val="none" w:sz="0" w:space="0" w:color="auto"/>
          <w:insideH w:val="single" w:sz="2" w:space="0" w:color="244C2C" w:themeColor="accent3" w:themeShade="80"/>
          <w:insideV w:val="none" w:sz="0" w:space="0" w:color="auto"/>
        </w:tblBorders>
        <w:tblLook w:val="04A0" w:firstRow="1" w:lastRow="0" w:firstColumn="1" w:lastColumn="0" w:noHBand="0" w:noVBand="1"/>
      </w:tblPr>
      <w:tblGrid>
        <w:gridCol w:w="2122"/>
        <w:gridCol w:w="7943"/>
      </w:tblGrid>
      <w:tr w:rsidR="00E2522E" w:rsidRPr="00A86481" w14:paraId="2F80E1A7" w14:textId="77777777" w:rsidTr="00E2522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right w:val="single" w:sz="2" w:space="0" w:color="244C2C" w:themeColor="accent3" w:themeShade="80"/>
            </w:tcBorders>
            <w:shd w:val="clear" w:color="auto" w:fill="D8ECDC" w:themeFill="accent3" w:themeFillTint="33"/>
            <w:vAlign w:val="center"/>
          </w:tcPr>
          <w:p w14:paraId="67523ED3" w14:textId="77777777" w:rsidR="00E2522E" w:rsidRPr="007B38D1" w:rsidRDefault="00E2522E" w:rsidP="00043BF0">
            <w:pPr>
              <w:rPr>
                <w:b w:val="0"/>
                <w:color w:val="auto"/>
                <w:sz w:val="18"/>
                <w:szCs w:val="18"/>
              </w:rPr>
            </w:pPr>
            <w:r w:rsidRPr="007B38D1">
              <w:rPr>
                <w:b w:val="0"/>
                <w:color w:val="auto"/>
                <w:sz w:val="18"/>
                <w:szCs w:val="18"/>
              </w:rPr>
              <w:t>Principal</w:t>
            </w:r>
          </w:p>
        </w:tc>
        <w:tc>
          <w:tcPr>
            <w:tcW w:w="7943" w:type="dxa"/>
            <w:tcBorders>
              <w:top w:val="nil"/>
              <w:left w:val="single" w:sz="2" w:space="0" w:color="244C2C" w:themeColor="accent3" w:themeShade="80"/>
              <w:bottom w:val="single" w:sz="2" w:space="0" w:color="244C2C" w:themeColor="accent3" w:themeShade="80"/>
              <w:right w:val="none" w:sz="0" w:space="0" w:color="auto"/>
            </w:tcBorders>
            <w:shd w:val="clear" w:color="auto" w:fill="auto"/>
            <w:vAlign w:val="center"/>
          </w:tcPr>
          <w:p w14:paraId="59410C47" w14:textId="77777777" w:rsidR="00E2522E" w:rsidRPr="00A86481" w:rsidRDefault="00E2522E" w:rsidP="00043BF0">
            <w:pPr>
              <w:cnfStyle w:val="100000000000" w:firstRow="1" w:lastRow="0" w:firstColumn="0" w:lastColumn="0" w:oddVBand="0" w:evenVBand="0" w:oddHBand="0" w:evenHBand="0" w:firstRowFirstColumn="0" w:firstRowLastColumn="0" w:lastRowFirstColumn="0" w:lastRowLastColumn="0"/>
              <w:rPr>
                <w:bCs w:val="0"/>
                <w:color w:val="391B76"/>
                <w:sz w:val="18"/>
                <w:szCs w:val="18"/>
              </w:rPr>
            </w:pPr>
          </w:p>
        </w:tc>
      </w:tr>
      <w:tr w:rsidR="00E2522E" w:rsidRPr="00A86481" w14:paraId="47239176" w14:textId="77777777" w:rsidTr="00E2522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right w:val="single" w:sz="2" w:space="0" w:color="244C2C" w:themeColor="accent3" w:themeShade="80"/>
            </w:tcBorders>
            <w:shd w:val="clear" w:color="auto" w:fill="D8ECDC" w:themeFill="accent3" w:themeFillTint="33"/>
            <w:vAlign w:val="center"/>
          </w:tcPr>
          <w:p w14:paraId="7E5D7FAF" w14:textId="77777777" w:rsidR="00E2522E" w:rsidRPr="007B38D1" w:rsidRDefault="00E2522E" w:rsidP="00043BF0">
            <w:pPr>
              <w:rPr>
                <w:b w:val="0"/>
                <w:color w:val="auto"/>
                <w:sz w:val="18"/>
                <w:szCs w:val="18"/>
              </w:rPr>
            </w:pPr>
            <w:r w:rsidRPr="007B38D1">
              <w:rPr>
                <w:b w:val="0"/>
                <w:color w:val="auto"/>
                <w:sz w:val="18"/>
                <w:szCs w:val="18"/>
              </w:rPr>
              <w:t>Approval Date</w:t>
            </w:r>
          </w:p>
        </w:tc>
        <w:tc>
          <w:tcPr>
            <w:tcW w:w="7943" w:type="dxa"/>
            <w:tcBorders>
              <w:top w:val="single" w:sz="2" w:space="0" w:color="244C2C" w:themeColor="accent3" w:themeShade="80"/>
              <w:left w:val="single" w:sz="2" w:space="0" w:color="244C2C" w:themeColor="accent3" w:themeShade="80"/>
              <w:bottom w:val="nil"/>
            </w:tcBorders>
            <w:shd w:val="clear" w:color="auto" w:fill="auto"/>
            <w:vAlign w:val="center"/>
          </w:tcPr>
          <w:p w14:paraId="63F8495E" w14:textId="77777777" w:rsidR="00E2522E" w:rsidRPr="00A86481" w:rsidRDefault="00E2522E" w:rsidP="00043BF0">
            <w:pPr>
              <w:cnfStyle w:val="000000100000" w:firstRow="0" w:lastRow="0" w:firstColumn="0" w:lastColumn="0" w:oddVBand="0" w:evenVBand="0" w:oddHBand="1" w:evenHBand="0" w:firstRowFirstColumn="0" w:firstRowLastColumn="0" w:lastRowFirstColumn="0" w:lastRowLastColumn="0"/>
              <w:rPr>
                <w:bCs/>
                <w:color w:val="391B76"/>
                <w:sz w:val="18"/>
                <w:szCs w:val="18"/>
              </w:rPr>
            </w:pPr>
          </w:p>
        </w:tc>
      </w:tr>
    </w:tbl>
    <w:p w14:paraId="3A902E70" w14:textId="77777777" w:rsidR="00783956" w:rsidRPr="009F4AE5" w:rsidRDefault="00783956" w:rsidP="00043BF0">
      <w:pPr>
        <w:rPr>
          <w:lang w:val="en-US"/>
        </w:rPr>
      </w:pPr>
    </w:p>
    <w:sectPr w:rsidR="00783956" w:rsidRPr="009F4AE5" w:rsidSect="0036385E">
      <w:headerReference w:type="first" r:id="rId37"/>
      <w:pgSz w:w="11906" w:h="16838" w:code="9"/>
      <w:pgMar w:top="1134" w:right="1138" w:bottom="1282" w:left="1138" w:header="706" w:footer="6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E1772" w14:textId="77777777" w:rsidR="0036385E" w:rsidRDefault="0036385E" w:rsidP="00594E31">
      <w:r>
        <w:separator/>
      </w:r>
    </w:p>
  </w:endnote>
  <w:endnote w:type="continuationSeparator" w:id="0">
    <w:p w14:paraId="573D735A" w14:textId="77777777" w:rsidR="0036385E" w:rsidRDefault="0036385E" w:rsidP="00594E31">
      <w:r>
        <w:continuationSeparator/>
      </w:r>
    </w:p>
  </w:endnote>
  <w:endnote w:type="continuationNotice" w:id="1">
    <w:p w14:paraId="0AAD73A1" w14:textId="77777777" w:rsidR="0036385E" w:rsidRDefault="00363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F7F2D" w14:textId="77777777" w:rsidR="0061792D" w:rsidRDefault="0061792D" w:rsidP="0061792D">
    <w:pPr>
      <w:pStyle w:val="Footertext"/>
    </w:pPr>
  </w:p>
  <w:p w14:paraId="2125F22B" w14:textId="7C7BA0FB" w:rsidR="0061792D" w:rsidRDefault="00C723F6">
    <w:pPr>
      <w:pStyle w:val="Footer"/>
      <w:jc w:val="right"/>
    </w:pPr>
    <w:r w:rsidRPr="00A14239">
      <w:rPr>
        <w:noProof/>
        <w:sz w:val="19"/>
        <w:szCs w:val="19"/>
      </w:rPr>
      <w:t xml:space="preserve">Student Suspension, Negotiated Transfer and Expulsion Procedures </w:t>
    </w:r>
    <w:sdt>
      <w:sdtPr>
        <w:id w:val="-2049751304"/>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                                                                 </w:t>
            </w:r>
            <w:r w:rsidR="0061792D">
              <w:t xml:space="preserve">Page </w:t>
            </w:r>
            <w:r w:rsidR="0061792D">
              <w:rPr>
                <w:b/>
                <w:bCs/>
                <w:sz w:val="24"/>
                <w:szCs w:val="24"/>
              </w:rPr>
              <w:fldChar w:fldCharType="begin"/>
            </w:r>
            <w:r w:rsidR="0061792D">
              <w:rPr>
                <w:b/>
                <w:bCs/>
              </w:rPr>
              <w:instrText xml:space="preserve"> PAGE </w:instrText>
            </w:r>
            <w:r w:rsidR="0061792D">
              <w:rPr>
                <w:b/>
                <w:bCs/>
                <w:sz w:val="24"/>
                <w:szCs w:val="24"/>
              </w:rPr>
              <w:fldChar w:fldCharType="separate"/>
            </w:r>
            <w:r w:rsidR="0061792D">
              <w:rPr>
                <w:b/>
                <w:bCs/>
                <w:noProof/>
              </w:rPr>
              <w:t>2</w:t>
            </w:r>
            <w:r w:rsidR="0061792D">
              <w:rPr>
                <w:b/>
                <w:bCs/>
                <w:sz w:val="24"/>
                <w:szCs w:val="24"/>
              </w:rPr>
              <w:fldChar w:fldCharType="end"/>
            </w:r>
            <w:r w:rsidR="0061792D">
              <w:t xml:space="preserve"> of </w:t>
            </w:r>
            <w:r w:rsidR="0061792D">
              <w:rPr>
                <w:b/>
                <w:bCs/>
                <w:sz w:val="24"/>
                <w:szCs w:val="24"/>
              </w:rPr>
              <w:fldChar w:fldCharType="begin"/>
            </w:r>
            <w:r w:rsidR="0061792D">
              <w:rPr>
                <w:b/>
                <w:bCs/>
              </w:rPr>
              <w:instrText xml:space="preserve"> NUMPAGES  </w:instrText>
            </w:r>
            <w:r w:rsidR="0061792D">
              <w:rPr>
                <w:b/>
                <w:bCs/>
                <w:sz w:val="24"/>
                <w:szCs w:val="24"/>
              </w:rPr>
              <w:fldChar w:fldCharType="separate"/>
            </w:r>
            <w:r w:rsidR="0061792D">
              <w:rPr>
                <w:b/>
                <w:bCs/>
                <w:noProof/>
              </w:rPr>
              <w:t>2</w:t>
            </w:r>
            <w:r w:rsidR="0061792D">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A6A8" w14:textId="639EB37B" w:rsidR="00FE74D0" w:rsidRDefault="00A14239" w:rsidP="00FE74D0">
    <w:pPr>
      <w:pStyle w:val="Footertext"/>
    </w:pPr>
    <w:r w:rsidRPr="00A14239">
      <w:rPr>
        <w:noProof/>
        <w:sz w:val="19"/>
        <w:szCs w:val="19"/>
      </w:rPr>
      <w:t xml:space="preserve">Student Suspension, Negotiated Transfer and Expulsion Procedures </w:t>
    </w:r>
  </w:p>
  <w:sdt>
    <w:sdtPr>
      <w:id w:val="-170799838"/>
      <w:docPartObj>
        <w:docPartGallery w:val="Page Numbers (Bottom of Page)"/>
        <w:docPartUnique/>
      </w:docPartObj>
    </w:sdtPr>
    <w:sdtEndPr/>
    <w:sdtContent>
      <w:sdt>
        <w:sdtPr>
          <w:id w:val="-351566887"/>
          <w:docPartObj>
            <w:docPartGallery w:val="Page Numbers (Top of Page)"/>
            <w:docPartUnique/>
          </w:docPartObj>
        </w:sdtPr>
        <w:sdtEndPr/>
        <w:sdtContent>
          <w:p w14:paraId="379A3986" w14:textId="77777777" w:rsidR="00FE74D0" w:rsidRDefault="00FE74D0" w:rsidP="00FE74D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18</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9854D" w14:textId="77777777" w:rsidR="0036385E" w:rsidRDefault="0036385E" w:rsidP="00594E31">
      <w:r>
        <w:separator/>
      </w:r>
    </w:p>
  </w:footnote>
  <w:footnote w:type="continuationSeparator" w:id="0">
    <w:p w14:paraId="589673DB" w14:textId="77777777" w:rsidR="0036385E" w:rsidRDefault="0036385E" w:rsidP="00594E31">
      <w:r>
        <w:continuationSeparator/>
      </w:r>
    </w:p>
  </w:footnote>
  <w:footnote w:type="continuationNotice" w:id="1">
    <w:p w14:paraId="32C2E635" w14:textId="77777777" w:rsidR="0036385E" w:rsidRDefault="003638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A611" w14:textId="77777777" w:rsidR="003F19B9" w:rsidRPr="00095D87" w:rsidRDefault="003F19B9" w:rsidP="00095D8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C59E" w14:textId="6B10EA5D" w:rsidR="00900171" w:rsidRDefault="00566306" w:rsidP="00A121A4">
    <w:pPr>
      <w:pBdr>
        <w:top w:val="nil"/>
        <w:left w:val="nil"/>
        <w:bottom w:val="nil"/>
        <w:right w:val="nil"/>
        <w:between w:val="nil"/>
      </w:pBdr>
      <w:tabs>
        <w:tab w:val="center" w:pos="4513"/>
        <w:tab w:val="right" w:pos="9026"/>
      </w:tabs>
      <w:rPr>
        <w:b/>
        <w:bCs/>
        <w:color w:val="7A4CD6" w:themeColor="background2" w:themeTint="99"/>
        <w:sz w:val="36"/>
        <w:szCs w:val="36"/>
      </w:rPr>
    </w:pPr>
    <w:r>
      <w:rPr>
        <w:rFonts w:ascii="Calibri" w:hAnsi="Calibri" w:cs="Calibri"/>
        <w:noProof/>
        <w:lang w:eastAsia="en-AU"/>
      </w:rPr>
      <w:drawing>
        <wp:anchor distT="0" distB="0" distL="114300" distR="114300" simplePos="0" relativeHeight="251660288" behindDoc="0" locked="0" layoutInCell="1" allowOverlap="1" wp14:anchorId="2AF067C5" wp14:editId="02FBE674">
          <wp:simplePos x="0" y="0"/>
          <wp:positionH relativeFrom="margin">
            <wp:posOffset>-46355</wp:posOffset>
          </wp:positionH>
          <wp:positionV relativeFrom="paragraph">
            <wp:posOffset>33655</wp:posOffset>
          </wp:positionV>
          <wp:extent cx="1819275" cy="841375"/>
          <wp:effectExtent l="0" t="0" r="9525" b="0"/>
          <wp:wrapSquare wrapText="bothSides"/>
          <wp:docPr id="1650227055" name="Picture 165022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t="1289" b="1289"/>
                  <a:stretch>
                    <a:fillRect/>
                  </a:stretch>
                </pic:blipFill>
                <pic:spPr bwMode="auto">
                  <a:xfrm>
                    <a:off x="0" y="0"/>
                    <a:ext cx="181927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B3D08" w14:textId="14C49C93" w:rsidR="00900171" w:rsidRDefault="009868B5" w:rsidP="00A30480">
    <w:pPr>
      <w:pBdr>
        <w:top w:val="nil"/>
        <w:left w:val="nil"/>
        <w:bottom w:val="nil"/>
        <w:right w:val="nil"/>
        <w:between w:val="nil"/>
      </w:pBdr>
      <w:tabs>
        <w:tab w:val="center" w:pos="4513"/>
        <w:tab w:val="right" w:pos="9026"/>
      </w:tabs>
      <w:jc w:val="right"/>
      <w:rPr>
        <w:b/>
        <w:bCs/>
        <w:color w:val="7A4CD6" w:themeColor="background2" w:themeTint="99"/>
        <w:sz w:val="36"/>
        <w:szCs w:val="36"/>
      </w:rPr>
    </w:pPr>
    <w:r>
      <w:rPr>
        <w:noProof/>
      </w:rPr>
      <w:drawing>
        <wp:inline distT="0" distB="0" distL="0" distR="0" wp14:anchorId="55B7823A" wp14:editId="7C0BDF35">
          <wp:extent cx="597099" cy="838200"/>
          <wp:effectExtent l="0" t="0" r="0" b="0"/>
          <wp:docPr id="624562340" name="Picture 62456234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2265" cy="887565"/>
                  </a:xfrm>
                  <a:prstGeom prst="rect">
                    <a:avLst/>
                  </a:prstGeom>
                </pic:spPr>
              </pic:pic>
            </a:graphicData>
          </a:graphic>
        </wp:inline>
      </w:drawing>
    </w:r>
  </w:p>
  <w:p w14:paraId="3DB9305A" w14:textId="77777777" w:rsidR="00902B73" w:rsidRPr="00C67925" w:rsidRDefault="00902B73" w:rsidP="00902B73">
    <w:pPr>
      <w:pBdr>
        <w:top w:val="nil"/>
        <w:left w:val="nil"/>
        <w:bottom w:val="nil"/>
        <w:right w:val="nil"/>
        <w:between w:val="nil"/>
      </w:pBdr>
      <w:tabs>
        <w:tab w:val="center" w:pos="4513"/>
        <w:tab w:val="right" w:pos="9026"/>
      </w:tabs>
      <w:rPr>
        <w:b/>
        <w:bCs/>
        <w:color w:val="391B76"/>
        <w:sz w:val="36"/>
        <w:szCs w:val="36"/>
      </w:rPr>
    </w:pPr>
    <w:r w:rsidRPr="00C67925">
      <w:rPr>
        <w:b/>
        <w:bCs/>
        <w:color w:val="391B76"/>
        <w:sz w:val="36"/>
        <w:szCs w:val="36"/>
      </w:rPr>
      <w:t>Student Suspension, Negotiated Transfer</w:t>
    </w:r>
    <w:r>
      <w:rPr>
        <w:b/>
        <w:bCs/>
        <w:color w:val="391B76"/>
        <w:sz w:val="36"/>
        <w:szCs w:val="36"/>
      </w:rPr>
      <w:t xml:space="preserve"> a</w:t>
    </w:r>
    <w:r w:rsidRPr="00C67925">
      <w:rPr>
        <w:b/>
        <w:bCs/>
        <w:color w:val="391B76"/>
        <w:sz w:val="36"/>
        <w:szCs w:val="36"/>
      </w:rPr>
      <w:t>nd Expulsion Procedures</w:t>
    </w:r>
  </w:p>
  <w:p w14:paraId="58C6848A" w14:textId="77777777" w:rsidR="00902B73" w:rsidRPr="00C67925" w:rsidRDefault="00902B73" w:rsidP="00902B73">
    <w:pPr>
      <w:jc w:val="right"/>
      <w:rPr>
        <w:bCs/>
        <w:iCs/>
        <w:color w:val="391B76"/>
        <w:sz w:val="18"/>
        <w:szCs w:val="18"/>
      </w:rPr>
    </w:pPr>
    <w:r w:rsidRPr="00C67925">
      <w:rPr>
        <w:bCs/>
        <w:iCs/>
        <w:color w:val="391B76"/>
        <w:sz w:val="18"/>
        <w:szCs w:val="18"/>
      </w:rPr>
      <w:t xml:space="preserve">Document Number: </w:t>
    </w:r>
    <w:r w:rsidR="00A14239">
      <w:rPr>
        <w:bCs/>
        <w:iCs/>
        <w:color w:val="391B76"/>
        <w:sz w:val="18"/>
        <w:szCs w:val="18"/>
      </w:rPr>
      <w:t>000299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5D8DF" w14:textId="77777777" w:rsidR="00A14239" w:rsidRPr="00A14239" w:rsidRDefault="00A14239" w:rsidP="00A142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8718C"/>
    <w:multiLevelType w:val="hybridMultilevel"/>
    <w:tmpl w:val="C894480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201AD1"/>
    <w:multiLevelType w:val="hybridMultilevel"/>
    <w:tmpl w:val="EF4487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8306B"/>
    <w:multiLevelType w:val="hybridMultilevel"/>
    <w:tmpl w:val="48C41116"/>
    <w:lvl w:ilvl="0" w:tplc="0C090001">
      <w:start w:val="1"/>
      <w:numFmt w:val="bullet"/>
      <w:lvlText w:val=""/>
      <w:lvlJc w:val="left"/>
      <w:pPr>
        <w:ind w:left="218" w:hanging="360"/>
      </w:pPr>
      <w:rPr>
        <w:rFonts w:ascii="Symbol" w:hAnsi="Symbol" w:hint="default"/>
      </w:rPr>
    </w:lvl>
    <w:lvl w:ilvl="1" w:tplc="0C090003">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3" w15:restartNumberingAfterBreak="0">
    <w:nsid w:val="09FE7A23"/>
    <w:multiLevelType w:val="multilevel"/>
    <w:tmpl w:val="3AC631C0"/>
    <w:styleLink w:val="RKHeadingList"/>
    <w:lvl w:ilvl="0">
      <w:start w:val="1"/>
      <w:numFmt w:val="decimal"/>
      <w:lvlText w:val="%1"/>
      <w:lvlJc w:val="left"/>
      <w:pPr>
        <w:ind w:left="850" w:hanging="850"/>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ind w:left="1701" w:hanging="850"/>
      </w:pPr>
      <w:rPr>
        <w:rFonts w:hint="default"/>
      </w:rPr>
    </w:lvl>
    <w:lvl w:ilvl="3">
      <w:start w:val="1"/>
      <w:numFmt w:val="decimal"/>
      <w:lvlText w:val="(%4)"/>
      <w:lvlJc w:val="left"/>
      <w:pPr>
        <w:ind w:left="2552" w:hanging="851"/>
      </w:pPr>
      <w:rPr>
        <w:rFonts w:hint="default"/>
      </w:rPr>
    </w:lvl>
    <w:lvl w:ilvl="4">
      <w:start w:val="1"/>
      <w:numFmt w:val="upperLetter"/>
      <w:lvlText w:val="(%5)"/>
      <w:lvlJc w:val="left"/>
      <w:pPr>
        <w:ind w:left="3402" w:hanging="850"/>
      </w:pPr>
      <w:rPr>
        <w:rFonts w:hint="default"/>
      </w:rPr>
    </w:lvl>
    <w:lvl w:ilvl="5">
      <w:start w:val="1"/>
      <w:numFmt w:val="lowerRoman"/>
      <w:lvlText w:val="(%6)"/>
      <w:lvlJc w:val="left"/>
      <w:pPr>
        <w:ind w:left="4253" w:hanging="851"/>
      </w:pPr>
      <w:rPr>
        <w:rFonts w:hint="default"/>
      </w:rPr>
    </w:lvl>
    <w:lvl w:ilvl="6">
      <w:start w:val="1"/>
      <w:numFmt w:val="upperLetter"/>
      <w:lvlText w:val="%7"/>
      <w:lvlJc w:val="left"/>
      <w:pPr>
        <w:ind w:left="5103" w:hanging="850"/>
      </w:pPr>
      <w:rPr>
        <w:rFonts w:hint="default"/>
      </w:rPr>
    </w:lvl>
    <w:lvl w:ilvl="7">
      <w:start w:val="1"/>
      <w:numFmt w:val="upperRoman"/>
      <w:lvlText w:val="%8"/>
      <w:lvlJc w:val="left"/>
      <w:pPr>
        <w:ind w:left="5954" w:hanging="851"/>
      </w:pPr>
      <w:rPr>
        <w:rFonts w:hint="default"/>
      </w:rPr>
    </w:lvl>
    <w:lvl w:ilvl="8">
      <w:start w:val="1"/>
      <w:numFmt w:val="lowerRoman"/>
      <w:lvlText w:val="%9"/>
      <w:lvlJc w:val="left"/>
      <w:pPr>
        <w:ind w:left="6804" w:hanging="850"/>
      </w:pPr>
      <w:rPr>
        <w:rFonts w:hint="default"/>
      </w:rPr>
    </w:lvl>
  </w:abstractNum>
  <w:abstractNum w:abstractNumId="4" w15:restartNumberingAfterBreak="0">
    <w:nsid w:val="0D5A765C"/>
    <w:multiLevelType w:val="hybridMultilevel"/>
    <w:tmpl w:val="A2B80564"/>
    <w:lvl w:ilvl="0" w:tplc="0C09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5" w15:restartNumberingAfterBreak="0">
    <w:nsid w:val="0D9C5C9B"/>
    <w:multiLevelType w:val="hybridMultilevel"/>
    <w:tmpl w:val="F96A1FCA"/>
    <w:lvl w:ilvl="0" w:tplc="15F0FADA">
      <w:start w:val="1"/>
      <w:numFmt w:val="bullet"/>
      <w:lvlText w:val=""/>
      <w:lvlJc w:val="left"/>
      <w:pPr>
        <w:ind w:left="863" w:hanging="360"/>
      </w:pPr>
      <w:rPr>
        <w:rFonts w:ascii="Wingdings" w:hAnsi="Wingdings"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6" w15:restartNumberingAfterBreak="0">
    <w:nsid w:val="0FAE3559"/>
    <w:multiLevelType w:val="hybridMultilevel"/>
    <w:tmpl w:val="6CA8F358"/>
    <w:lvl w:ilvl="0" w:tplc="0C090005">
      <w:start w:val="1"/>
      <w:numFmt w:val="bullet"/>
      <w:lvlText w:val=""/>
      <w:lvlJc w:val="left"/>
      <w:pPr>
        <w:ind w:left="1077" w:hanging="360"/>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 w15:restartNumberingAfterBreak="0">
    <w:nsid w:val="10291C10"/>
    <w:multiLevelType w:val="hybridMultilevel"/>
    <w:tmpl w:val="41A0131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B77556"/>
    <w:multiLevelType w:val="hybridMultilevel"/>
    <w:tmpl w:val="8BBE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9940E3"/>
    <w:multiLevelType w:val="hybridMultilevel"/>
    <w:tmpl w:val="0442D6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271D30"/>
    <w:multiLevelType w:val="hybridMultilevel"/>
    <w:tmpl w:val="CED6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6048AA"/>
    <w:multiLevelType w:val="hybridMultilevel"/>
    <w:tmpl w:val="50368B52"/>
    <w:lvl w:ilvl="0" w:tplc="0C090001">
      <w:start w:val="1"/>
      <w:numFmt w:val="bullet"/>
      <w:lvlText w:val=""/>
      <w:lvlJc w:val="left"/>
      <w:pPr>
        <w:ind w:left="578" w:hanging="360"/>
      </w:pPr>
      <w:rPr>
        <w:rFonts w:ascii="Symbol" w:hAnsi="Symbol" w:hint="default"/>
      </w:rPr>
    </w:lvl>
    <w:lvl w:ilvl="1" w:tplc="29B0B1F0">
      <w:numFmt w:val="bullet"/>
      <w:lvlText w:val="•"/>
      <w:lvlJc w:val="left"/>
      <w:pPr>
        <w:ind w:left="1298" w:hanging="360"/>
      </w:pPr>
      <w:rPr>
        <w:rFonts w:ascii="Calibri" w:eastAsiaTheme="minorHAnsi" w:hAnsi="Calibri" w:cs="Calibri"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2" w15:restartNumberingAfterBreak="0">
    <w:nsid w:val="163A73C4"/>
    <w:multiLevelType w:val="hybridMultilevel"/>
    <w:tmpl w:val="0AE65A14"/>
    <w:lvl w:ilvl="0" w:tplc="43D0D39A">
      <w:start w:val="1"/>
      <w:numFmt w:val="bullet"/>
      <w:lvlText w:val=""/>
      <w:lvlJc w:val="left"/>
      <w:pPr>
        <w:ind w:left="578" w:hanging="360"/>
      </w:pPr>
      <w:rPr>
        <w:rFonts w:ascii="Wingdings" w:hAnsi="Wingdings"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3" w15:restartNumberingAfterBreak="0">
    <w:nsid w:val="1D3661FE"/>
    <w:multiLevelType w:val="hybridMultilevel"/>
    <w:tmpl w:val="CB82E308"/>
    <w:lvl w:ilvl="0" w:tplc="15F0FAD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D17F53"/>
    <w:multiLevelType w:val="hybridMultilevel"/>
    <w:tmpl w:val="E630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B3286B"/>
    <w:multiLevelType w:val="hybridMultilevel"/>
    <w:tmpl w:val="3CBE988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C81C3A"/>
    <w:multiLevelType w:val="hybridMultilevel"/>
    <w:tmpl w:val="491AEF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6C2A8D"/>
    <w:multiLevelType w:val="hybridMultilevel"/>
    <w:tmpl w:val="F6D4A59A"/>
    <w:lvl w:ilvl="0" w:tplc="43D0D39A">
      <w:start w:val="1"/>
      <w:numFmt w:val="bullet"/>
      <w:lvlText w:val=""/>
      <w:lvlJc w:val="left"/>
      <w:pPr>
        <w:ind w:left="938" w:hanging="360"/>
      </w:pPr>
      <w:rPr>
        <w:rFonts w:ascii="Wingdings" w:hAnsi="Wingdings" w:hint="default"/>
      </w:rPr>
    </w:lvl>
    <w:lvl w:ilvl="1" w:tplc="FFFFFFFF" w:tentative="1">
      <w:start w:val="1"/>
      <w:numFmt w:val="bullet"/>
      <w:lvlText w:val="o"/>
      <w:lvlJc w:val="left"/>
      <w:pPr>
        <w:ind w:left="1658" w:hanging="360"/>
      </w:pPr>
      <w:rPr>
        <w:rFonts w:ascii="Courier New" w:hAnsi="Courier New" w:cs="Courier New" w:hint="default"/>
      </w:rPr>
    </w:lvl>
    <w:lvl w:ilvl="2" w:tplc="FFFFFFFF" w:tentative="1">
      <w:start w:val="1"/>
      <w:numFmt w:val="bullet"/>
      <w:lvlText w:val=""/>
      <w:lvlJc w:val="left"/>
      <w:pPr>
        <w:ind w:left="2378" w:hanging="360"/>
      </w:pPr>
      <w:rPr>
        <w:rFonts w:ascii="Wingdings" w:hAnsi="Wingdings" w:hint="default"/>
      </w:rPr>
    </w:lvl>
    <w:lvl w:ilvl="3" w:tplc="FFFFFFFF" w:tentative="1">
      <w:start w:val="1"/>
      <w:numFmt w:val="bullet"/>
      <w:lvlText w:val=""/>
      <w:lvlJc w:val="left"/>
      <w:pPr>
        <w:ind w:left="3098" w:hanging="360"/>
      </w:pPr>
      <w:rPr>
        <w:rFonts w:ascii="Symbol" w:hAnsi="Symbol" w:hint="default"/>
      </w:rPr>
    </w:lvl>
    <w:lvl w:ilvl="4" w:tplc="FFFFFFFF" w:tentative="1">
      <w:start w:val="1"/>
      <w:numFmt w:val="bullet"/>
      <w:lvlText w:val="o"/>
      <w:lvlJc w:val="left"/>
      <w:pPr>
        <w:ind w:left="3818" w:hanging="360"/>
      </w:pPr>
      <w:rPr>
        <w:rFonts w:ascii="Courier New" w:hAnsi="Courier New" w:cs="Courier New" w:hint="default"/>
      </w:rPr>
    </w:lvl>
    <w:lvl w:ilvl="5" w:tplc="FFFFFFFF" w:tentative="1">
      <w:start w:val="1"/>
      <w:numFmt w:val="bullet"/>
      <w:lvlText w:val=""/>
      <w:lvlJc w:val="left"/>
      <w:pPr>
        <w:ind w:left="4538" w:hanging="360"/>
      </w:pPr>
      <w:rPr>
        <w:rFonts w:ascii="Wingdings" w:hAnsi="Wingdings" w:hint="default"/>
      </w:rPr>
    </w:lvl>
    <w:lvl w:ilvl="6" w:tplc="FFFFFFFF" w:tentative="1">
      <w:start w:val="1"/>
      <w:numFmt w:val="bullet"/>
      <w:lvlText w:val=""/>
      <w:lvlJc w:val="left"/>
      <w:pPr>
        <w:ind w:left="5258" w:hanging="360"/>
      </w:pPr>
      <w:rPr>
        <w:rFonts w:ascii="Symbol" w:hAnsi="Symbol" w:hint="default"/>
      </w:rPr>
    </w:lvl>
    <w:lvl w:ilvl="7" w:tplc="FFFFFFFF" w:tentative="1">
      <w:start w:val="1"/>
      <w:numFmt w:val="bullet"/>
      <w:lvlText w:val="o"/>
      <w:lvlJc w:val="left"/>
      <w:pPr>
        <w:ind w:left="5978" w:hanging="360"/>
      </w:pPr>
      <w:rPr>
        <w:rFonts w:ascii="Courier New" w:hAnsi="Courier New" w:cs="Courier New" w:hint="default"/>
      </w:rPr>
    </w:lvl>
    <w:lvl w:ilvl="8" w:tplc="FFFFFFFF" w:tentative="1">
      <w:start w:val="1"/>
      <w:numFmt w:val="bullet"/>
      <w:lvlText w:val=""/>
      <w:lvlJc w:val="left"/>
      <w:pPr>
        <w:ind w:left="6698" w:hanging="360"/>
      </w:pPr>
      <w:rPr>
        <w:rFonts w:ascii="Wingdings" w:hAnsi="Wingdings" w:hint="default"/>
      </w:rPr>
    </w:lvl>
  </w:abstractNum>
  <w:abstractNum w:abstractNumId="18" w15:restartNumberingAfterBreak="0">
    <w:nsid w:val="27941E71"/>
    <w:multiLevelType w:val="hybridMultilevel"/>
    <w:tmpl w:val="A0F8C28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3716E5"/>
    <w:multiLevelType w:val="hybridMultilevel"/>
    <w:tmpl w:val="75A84A5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2C60EC7"/>
    <w:multiLevelType w:val="hybridMultilevel"/>
    <w:tmpl w:val="40102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D875E8"/>
    <w:multiLevelType w:val="hybridMultilevel"/>
    <w:tmpl w:val="33AEE462"/>
    <w:lvl w:ilvl="0" w:tplc="15F0FAD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EE5E5B"/>
    <w:multiLevelType w:val="hybridMultilevel"/>
    <w:tmpl w:val="6D3C2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472EB5"/>
    <w:multiLevelType w:val="hybridMultilevel"/>
    <w:tmpl w:val="158E623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552B38"/>
    <w:multiLevelType w:val="hybridMultilevel"/>
    <w:tmpl w:val="84FE90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AF12E4"/>
    <w:multiLevelType w:val="hybridMultilevel"/>
    <w:tmpl w:val="0DFA73C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8B6162"/>
    <w:multiLevelType w:val="hybridMultilevel"/>
    <w:tmpl w:val="943C4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B72EEF"/>
    <w:multiLevelType w:val="hybridMultilevel"/>
    <w:tmpl w:val="A078A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8B2C41"/>
    <w:multiLevelType w:val="hybridMultilevel"/>
    <w:tmpl w:val="E4BA3F36"/>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29" w15:restartNumberingAfterBreak="0">
    <w:nsid w:val="4731745B"/>
    <w:multiLevelType w:val="hybridMultilevel"/>
    <w:tmpl w:val="2752B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2754BA"/>
    <w:multiLevelType w:val="hybridMultilevel"/>
    <w:tmpl w:val="A44205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620176"/>
    <w:multiLevelType w:val="hybridMultilevel"/>
    <w:tmpl w:val="A9E8A26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C645535"/>
    <w:multiLevelType w:val="hybridMultilevel"/>
    <w:tmpl w:val="AFF276B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CB3291F"/>
    <w:multiLevelType w:val="hybridMultilevel"/>
    <w:tmpl w:val="7E6C5B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1E4768"/>
    <w:multiLevelType w:val="hybridMultilevel"/>
    <w:tmpl w:val="50821F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9C7A30"/>
    <w:multiLevelType w:val="hybridMultilevel"/>
    <w:tmpl w:val="1CFA0368"/>
    <w:lvl w:ilvl="0" w:tplc="0C090005">
      <w:start w:val="1"/>
      <w:numFmt w:val="bullet"/>
      <w:lvlText w:val=""/>
      <w:lvlJc w:val="left"/>
      <w:pPr>
        <w:ind w:left="761" w:hanging="360"/>
      </w:pPr>
      <w:rPr>
        <w:rFonts w:ascii="Wingdings" w:hAnsi="Wingdings" w:hint="default"/>
      </w:rPr>
    </w:lvl>
    <w:lvl w:ilvl="1" w:tplc="FFFFFFFF" w:tentative="1">
      <w:start w:val="1"/>
      <w:numFmt w:val="bullet"/>
      <w:lvlText w:val="o"/>
      <w:lvlJc w:val="left"/>
      <w:pPr>
        <w:ind w:left="1481" w:hanging="360"/>
      </w:pPr>
      <w:rPr>
        <w:rFonts w:ascii="Courier New" w:hAnsi="Courier New" w:cs="Courier New" w:hint="default"/>
      </w:rPr>
    </w:lvl>
    <w:lvl w:ilvl="2" w:tplc="FFFFFFFF" w:tentative="1">
      <w:start w:val="1"/>
      <w:numFmt w:val="bullet"/>
      <w:lvlText w:val=""/>
      <w:lvlJc w:val="left"/>
      <w:pPr>
        <w:ind w:left="2201" w:hanging="360"/>
      </w:pPr>
      <w:rPr>
        <w:rFonts w:ascii="Wingdings" w:hAnsi="Wingdings" w:hint="default"/>
      </w:rPr>
    </w:lvl>
    <w:lvl w:ilvl="3" w:tplc="FFFFFFFF" w:tentative="1">
      <w:start w:val="1"/>
      <w:numFmt w:val="bullet"/>
      <w:lvlText w:val=""/>
      <w:lvlJc w:val="left"/>
      <w:pPr>
        <w:ind w:left="2921" w:hanging="360"/>
      </w:pPr>
      <w:rPr>
        <w:rFonts w:ascii="Symbol" w:hAnsi="Symbol" w:hint="default"/>
      </w:rPr>
    </w:lvl>
    <w:lvl w:ilvl="4" w:tplc="FFFFFFFF" w:tentative="1">
      <w:start w:val="1"/>
      <w:numFmt w:val="bullet"/>
      <w:lvlText w:val="o"/>
      <w:lvlJc w:val="left"/>
      <w:pPr>
        <w:ind w:left="3641" w:hanging="360"/>
      </w:pPr>
      <w:rPr>
        <w:rFonts w:ascii="Courier New" w:hAnsi="Courier New" w:cs="Courier New" w:hint="default"/>
      </w:rPr>
    </w:lvl>
    <w:lvl w:ilvl="5" w:tplc="FFFFFFFF" w:tentative="1">
      <w:start w:val="1"/>
      <w:numFmt w:val="bullet"/>
      <w:lvlText w:val=""/>
      <w:lvlJc w:val="left"/>
      <w:pPr>
        <w:ind w:left="4361" w:hanging="360"/>
      </w:pPr>
      <w:rPr>
        <w:rFonts w:ascii="Wingdings" w:hAnsi="Wingdings" w:hint="default"/>
      </w:rPr>
    </w:lvl>
    <w:lvl w:ilvl="6" w:tplc="FFFFFFFF" w:tentative="1">
      <w:start w:val="1"/>
      <w:numFmt w:val="bullet"/>
      <w:lvlText w:val=""/>
      <w:lvlJc w:val="left"/>
      <w:pPr>
        <w:ind w:left="5081" w:hanging="360"/>
      </w:pPr>
      <w:rPr>
        <w:rFonts w:ascii="Symbol" w:hAnsi="Symbol" w:hint="default"/>
      </w:rPr>
    </w:lvl>
    <w:lvl w:ilvl="7" w:tplc="FFFFFFFF" w:tentative="1">
      <w:start w:val="1"/>
      <w:numFmt w:val="bullet"/>
      <w:lvlText w:val="o"/>
      <w:lvlJc w:val="left"/>
      <w:pPr>
        <w:ind w:left="5801" w:hanging="360"/>
      </w:pPr>
      <w:rPr>
        <w:rFonts w:ascii="Courier New" w:hAnsi="Courier New" w:cs="Courier New" w:hint="default"/>
      </w:rPr>
    </w:lvl>
    <w:lvl w:ilvl="8" w:tplc="FFFFFFFF" w:tentative="1">
      <w:start w:val="1"/>
      <w:numFmt w:val="bullet"/>
      <w:lvlText w:val=""/>
      <w:lvlJc w:val="left"/>
      <w:pPr>
        <w:ind w:left="6521" w:hanging="360"/>
      </w:pPr>
      <w:rPr>
        <w:rFonts w:ascii="Wingdings" w:hAnsi="Wingdings" w:hint="default"/>
      </w:rPr>
    </w:lvl>
  </w:abstractNum>
  <w:abstractNum w:abstractNumId="36" w15:restartNumberingAfterBreak="0">
    <w:nsid w:val="509D604F"/>
    <w:multiLevelType w:val="hybridMultilevel"/>
    <w:tmpl w:val="0A524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B4059C"/>
    <w:multiLevelType w:val="hybridMultilevel"/>
    <w:tmpl w:val="CB003D72"/>
    <w:lvl w:ilvl="0" w:tplc="0C090005">
      <w:start w:val="1"/>
      <w:numFmt w:val="bullet"/>
      <w:lvlText w:val=""/>
      <w:lvlJc w:val="left"/>
      <w:pPr>
        <w:ind w:left="859" w:hanging="360"/>
      </w:pPr>
      <w:rPr>
        <w:rFonts w:ascii="Wingdings" w:hAnsi="Wingdings" w:hint="default"/>
      </w:rPr>
    </w:lvl>
    <w:lvl w:ilvl="1" w:tplc="0C090003" w:tentative="1">
      <w:start w:val="1"/>
      <w:numFmt w:val="bullet"/>
      <w:lvlText w:val="o"/>
      <w:lvlJc w:val="left"/>
      <w:pPr>
        <w:ind w:left="1579" w:hanging="360"/>
      </w:pPr>
      <w:rPr>
        <w:rFonts w:ascii="Courier New" w:hAnsi="Courier New" w:cs="Courier New" w:hint="default"/>
      </w:rPr>
    </w:lvl>
    <w:lvl w:ilvl="2" w:tplc="0C090005" w:tentative="1">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38" w15:restartNumberingAfterBreak="0">
    <w:nsid w:val="579C4566"/>
    <w:multiLevelType w:val="hybridMultilevel"/>
    <w:tmpl w:val="5B6A59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7A6979"/>
    <w:multiLevelType w:val="hybridMultilevel"/>
    <w:tmpl w:val="468837FE"/>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40" w15:restartNumberingAfterBreak="0">
    <w:nsid w:val="60E1502C"/>
    <w:multiLevelType w:val="multilevel"/>
    <w:tmpl w:val="3D18187A"/>
    <w:styleLink w:val="Bullets"/>
    <w:lvl w:ilvl="0">
      <w:start w:val="1"/>
      <w:numFmt w:val="bullet"/>
      <w:pStyle w:val="ListBullet"/>
      <w:lvlText w:val="•"/>
      <w:lvlJc w:val="left"/>
      <w:pPr>
        <w:ind w:left="170" w:hanging="170"/>
      </w:pPr>
      <w:rPr>
        <w:rFonts w:ascii="Arial" w:hAnsi="Arial" w:cs="Times New Roman" w:hint="default"/>
        <w:color w:val="auto"/>
      </w:rPr>
    </w:lvl>
    <w:lvl w:ilvl="1">
      <w:start w:val="1"/>
      <w:numFmt w:val="bullet"/>
      <w:pStyle w:val="ListBullet2"/>
      <w:lvlText w:val="-"/>
      <w:lvlJc w:val="left"/>
      <w:pPr>
        <w:ind w:left="340" w:hanging="170"/>
      </w:pPr>
      <w:rPr>
        <w:rFonts w:ascii="Calibri" w:hAnsi="Calibri" w:cs="Times New Roman" w:hint="default"/>
        <w:color w:val="auto"/>
      </w:rPr>
    </w:lvl>
    <w:lvl w:ilvl="2">
      <w:start w:val="1"/>
      <w:numFmt w:val="bullet"/>
      <w:pStyle w:val="ListBullet3"/>
      <w:lvlText w:val="-"/>
      <w:lvlJc w:val="left"/>
      <w:pPr>
        <w:ind w:left="510" w:hanging="170"/>
      </w:pPr>
      <w:rPr>
        <w:rFonts w:ascii="Arial" w:hAnsi="Arial" w:cs="Times New Roman"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1" w15:restartNumberingAfterBreak="0">
    <w:nsid w:val="677D7E41"/>
    <w:multiLevelType w:val="hybridMultilevel"/>
    <w:tmpl w:val="850CBEE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7F8749C"/>
    <w:multiLevelType w:val="hybridMultilevel"/>
    <w:tmpl w:val="A742F8E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8490BA6"/>
    <w:multiLevelType w:val="hybridMultilevel"/>
    <w:tmpl w:val="AAB2E5AE"/>
    <w:lvl w:ilvl="0" w:tplc="FFFFFFFF">
      <w:start w:val="1"/>
      <w:numFmt w:val="bullet"/>
      <w:lvlText w:val=""/>
      <w:lvlJc w:val="left"/>
      <w:pPr>
        <w:ind w:left="218" w:hanging="360"/>
      </w:pPr>
      <w:rPr>
        <w:rFonts w:ascii="Symbol" w:hAnsi="Symbol" w:hint="default"/>
      </w:rPr>
    </w:lvl>
    <w:lvl w:ilvl="1" w:tplc="F80EE778">
      <w:start w:val="1"/>
      <w:numFmt w:val="bullet"/>
      <w:lvlText w:val=""/>
      <w:lvlJc w:val="left"/>
      <w:pPr>
        <w:ind w:left="938" w:hanging="360"/>
      </w:pPr>
      <w:rPr>
        <w:rFonts w:ascii="Wingdings 2" w:hAnsi="Wingdings 2" w:hint="default"/>
      </w:rPr>
    </w:lvl>
    <w:lvl w:ilvl="2" w:tplc="FFFFFFFF" w:tentative="1">
      <w:start w:val="1"/>
      <w:numFmt w:val="bullet"/>
      <w:lvlText w:val=""/>
      <w:lvlJc w:val="left"/>
      <w:pPr>
        <w:ind w:left="1658" w:hanging="360"/>
      </w:pPr>
      <w:rPr>
        <w:rFonts w:ascii="Wingdings" w:hAnsi="Wingdings" w:hint="default"/>
      </w:rPr>
    </w:lvl>
    <w:lvl w:ilvl="3" w:tplc="FFFFFFFF" w:tentative="1">
      <w:start w:val="1"/>
      <w:numFmt w:val="bullet"/>
      <w:lvlText w:val=""/>
      <w:lvlJc w:val="left"/>
      <w:pPr>
        <w:ind w:left="2378" w:hanging="360"/>
      </w:pPr>
      <w:rPr>
        <w:rFonts w:ascii="Symbol" w:hAnsi="Symbol" w:hint="default"/>
      </w:rPr>
    </w:lvl>
    <w:lvl w:ilvl="4" w:tplc="FFFFFFFF" w:tentative="1">
      <w:start w:val="1"/>
      <w:numFmt w:val="bullet"/>
      <w:lvlText w:val="o"/>
      <w:lvlJc w:val="left"/>
      <w:pPr>
        <w:ind w:left="3098" w:hanging="360"/>
      </w:pPr>
      <w:rPr>
        <w:rFonts w:ascii="Courier New" w:hAnsi="Courier New" w:cs="Courier New" w:hint="default"/>
      </w:rPr>
    </w:lvl>
    <w:lvl w:ilvl="5" w:tplc="FFFFFFFF" w:tentative="1">
      <w:start w:val="1"/>
      <w:numFmt w:val="bullet"/>
      <w:lvlText w:val=""/>
      <w:lvlJc w:val="left"/>
      <w:pPr>
        <w:ind w:left="3818" w:hanging="360"/>
      </w:pPr>
      <w:rPr>
        <w:rFonts w:ascii="Wingdings" w:hAnsi="Wingdings" w:hint="default"/>
      </w:rPr>
    </w:lvl>
    <w:lvl w:ilvl="6" w:tplc="FFFFFFFF" w:tentative="1">
      <w:start w:val="1"/>
      <w:numFmt w:val="bullet"/>
      <w:lvlText w:val=""/>
      <w:lvlJc w:val="left"/>
      <w:pPr>
        <w:ind w:left="4538" w:hanging="360"/>
      </w:pPr>
      <w:rPr>
        <w:rFonts w:ascii="Symbol" w:hAnsi="Symbol" w:hint="default"/>
      </w:rPr>
    </w:lvl>
    <w:lvl w:ilvl="7" w:tplc="FFFFFFFF" w:tentative="1">
      <w:start w:val="1"/>
      <w:numFmt w:val="bullet"/>
      <w:lvlText w:val="o"/>
      <w:lvlJc w:val="left"/>
      <w:pPr>
        <w:ind w:left="5258" w:hanging="360"/>
      </w:pPr>
      <w:rPr>
        <w:rFonts w:ascii="Courier New" w:hAnsi="Courier New" w:cs="Courier New" w:hint="default"/>
      </w:rPr>
    </w:lvl>
    <w:lvl w:ilvl="8" w:tplc="FFFFFFFF" w:tentative="1">
      <w:start w:val="1"/>
      <w:numFmt w:val="bullet"/>
      <w:lvlText w:val=""/>
      <w:lvlJc w:val="left"/>
      <w:pPr>
        <w:ind w:left="5978" w:hanging="360"/>
      </w:pPr>
      <w:rPr>
        <w:rFonts w:ascii="Wingdings" w:hAnsi="Wingdings" w:hint="default"/>
      </w:rPr>
    </w:lvl>
  </w:abstractNum>
  <w:abstractNum w:abstractNumId="44" w15:restartNumberingAfterBreak="0">
    <w:nsid w:val="69441CB7"/>
    <w:multiLevelType w:val="hybridMultilevel"/>
    <w:tmpl w:val="ABB025A4"/>
    <w:lvl w:ilvl="0" w:tplc="15F0FAD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C079F9"/>
    <w:multiLevelType w:val="hybridMultilevel"/>
    <w:tmpl w:val="D64E05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CCB0171"/>
    <w:multiLevelType w:val="hybridMultilevel"/>
    <w:tmpl w:val="01FC6C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FC3760"/>
    <w:multiLevelType w:val="hybridMultilevel"/>
    <w:tmpl w:val="AC4460E8"/>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8" w15:restartNumberingAfterBreak="0">
    <w:nsid w:val="737474D1"/>
    <w:multiLevelType w:val="hybridMultilevel"/>
    <w:tmpl w:val="498A874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4524714"/>
    <w:multiLevelType w:val="hybridMultilevel"/>
    <w:tmpl w:val="54DCD016"/>
    <w:lvl w:ilvl="0" w:tplc="15F0FADA">
      <w:start w:val="1"/>
      <w:numFmt w:val="bullet"/>
      <w:lvlText w:val=""/>
      <w:lvlJc w:val="left"/>
      <w:pPr>
        <w:ind w:left="1178" w:hanging="360"/>
      </w:pPr>
      <w:rPr>
        <w:rFonts w:ascii="Wingdings" w:hAnsi="Wingdings" w:hint="default"/>
      </w:rPr>
    </w:lvl>
    <w:lvl w:ilvl="1" w:tplc="FFFFFFFF" w:tentative="1">
      <w:start w:val="1"/>
      <w:numFmt w:val="bullet"/>
      <w:lvlText w:val="o"/>
      <w:lvlJc w:val="left"/>
      <w:pPr>
        <w:ind w:left="1898" w:hanging="360"/>
      </w:pPr>
      <w:rPr>
        <w:rFonts w:ascii="Courier New" w:hAnsi="Courier New" w:cs="Courier New" w:hint="default"/>
      </w:rPr>
    </w:lvl>
    <w:lvl w:ilvl="2" w:tplc="FFFFFFFF" w:tentative="1">
      <w:start w:val="1"/>
      <w:numFmt w:val="bullet"/>
      <w:lvlText w:val=""/>
      <w:lvlJc w:val="left"/>
      <w:pPr>
        <w:ind w:left="2618" w:hanging="360"/>
      </w:pPr>
      <w:rPr>
        <w:rFonts w:ascii="Wingdings" w:hAnsi="Wingdings" w:hint="default"/>
      </w:rPr>
    </w:lvl>
    <w:lvl w:ilvl="3" w:tplc="FFFFFFFF" w:tentative="1">
      <w:start w:val="1"/>
      <w:numFmt w:val="bullet"/>
      <w:lvlText w:val=""/>
      <w:lvlJc w:val="left"/>
      <w:pPr>
        <w:ind w:left="3338" w:hanging="360"/>
      </w:pPr>
      <w:rPr>
        <w:rFonts w:ascii="Symbol" w:hAnsi="Symbol" w:hint="default"/>
      </w:rPr>
    </w:lvl>
    <w:lvl w:ilvl="4" w:tplc="FFFFFFFF" w:tentative="1">
      <w:start w:val="1"/>
      <w:numFmt w:val="bullet"/>
      <w:lvlText w:val="o"/>
      <w:lvlJc w:val="left"/>
      <w:pPr>
        <w:ind w:left="4058" w:hanging="360"/>
      </w:pPr>
      <w:rPr>
        <w:rFonts w:ascii="Courier New" w:hAnsi="Courier New" w:cs="Courier New" w:hint="default"/>
      </w:rPr>
    </w:lvl>
    <w:lvl w:ilvl="5" w:tplc="FFFFFFFF" w:tentative="1">
      <w:start w:val="1"/>
      <w:numFmt w:val="bullet"/>
      <w:lvlText w:val=""/>
      <w:lvlJc w:val="left"/>
      <w:pPr>
        <w:ind w:left="4778" w:hanging="360"/>
      </w:pPr>
      <w:rPr>
        <w:rFonts w:ascii="Wingdings" w:hAnsi="Wingdings" w:hint="default"/>
      </w:rPr>
    </w:lvl>
    <w:lvl w:ilvl="6" w:tplc="FFFFFFFF" w:tentative="1">
      <w:start w:val="1"/>
      <w:numFmt w:val="bullet"/>
      <w:lvlText w:val=""/>
      <w:lvlJc w:val="left"/>
      <w:pPr>
        <w:ind w:left="5498" w:hanging="360"/>
      </w:pPr>
      <w:rPr>
        <w:rFonts w:ascii="Symbol" w:hAnsi="Symbol" w:hint="default"/>
      </w:rPr>
    </w:lvl>
    <w:lvl w:ilvl="7" w:tplc="FFFFFFFF" w:tentative="1">
      <w:start w:val="1"/>
      <w:numFmt w:val="bullet"/>
      <w:lvlText w:val="o"/>
      <w:lvlJc w:val="left"/>
      <w:pPr>
        <w:ind w:left="6218" w:hanging="360"/>
      </w:pPr>
      <w:rPr>
        <w:rFonts w:ascii="Courier New" w:hAnsi="Courier New" w:cs="Courier New" w:hint="default"/>
      </w:rPr>
    </w:lvl>
    <w:lvl w:ilvl="8" w:tplc="FFFFFFFF" w:tentative="1">
      <w:start w:val="1"/>
      <w:numFmt w:val="bullet"/>
      <w:lvlText w:val=""/>
      <w:lvlJc w:val="left"/>
      <w:pPr>
        <w:ind w:left="6938" w:hanging="360"/>
      </w:pPr>
      <w:rPr>
        <w:rFonts w:ascii="Wingdings" w:hAnsi="Wingdings" w:hint="default"/>
      </w:rPr>
    </w:lvl>
  </w:abstractNum>
  <w:num w:numId="1" w16cid:durableId="1431855839">
    <w:abstractNumId w:val="40"/>
  </w:num>
  <w:num w:numId="2" w16cid:durableId="183713031">
    <w:abstractNumId w:val="3"/>
  </w:num>
  <w:num w:numId="3" w16cid:durableId="2100445189">
    <w:abstractNumId w:val="29"/>
  </w:num>
  <w:num w:numId="4" w16cid:durableId="1963028542">
    <w:abstractNumId w:val="36"/>
  </w:num>
  <w:num w:numId="5" w16cid:durableId="1090201081">
    <w:abstractNumId w:val="11"/>
  </w:num>
  <w:num w:numId="6" w16cid:durableId="854465367">
    <w:abstractNumId w:val="2"/>
  </w:num>
  <w:num w:numId="7" w16cid:durableId="560139237">
    <w:abstractNumId w:val="17"/>
  </w:num>
  <w:num w:numId="8" w16cid:durableId="2059471768">
    <w:abstractNumId w:val="12"/>
  </w:num>
  <w:num w:numId="9" w16cid:durableId="1658532229">
    <w:abstractNumId w:val="33"/>
  </w:num>
  <w:num w:numId="10" w16cid:durableId="1650402012">
    <w:abstractNumId w:val="21"/>
  </w:num>
  <w:num w:numId="11" w16cid:durableId="334496948">
    <w:abstractNumId w:val="34"/>
  </w:num>
  <w:num w:numId="12" w16cid:durableId="161000">
    <w:abstractNumId w:val="27"/>
  </w:num>
  <w:num w:numId="13" w16cid:durableId="1966427162">
    <w:abstractNumId w:val="22"/>
  </w:num>
  <w:num w:numId="14" w16cid:durableId="1104807709">
    <w:abstractNumId w:val="9"/>
  </w:num>
  <w:num w:numId="15" w16cid:durableId="1300722983">
    <w:abstractNumId w:val="26"/>
  </w:num>
  <w:num w:numId="16" w16cid:durableId="474185565">
    <w:abstractNumId w:val="43"/>
  </w:num>
  <w:num w:numId="17" w16cid:durableId="888150535">
    <w:abstractNumId w:val="16"/>
  </w:num>
  <w:num w:numId="18" w16cid:durableId="599752076">
    <w:abstractNumId w:val="45"/>
  </w:num>
  <w:num w:numId="19" w16cid:durableId="1416777253">
    <w:abstractNumId w:val="7"/>
  </w:num>
  <w:num w:numId="20" w16cid:durableId="525142140">
    <w:abstractNumId w:val="49"/>
  </w:num>
  <w:num w:numId="21" w16cid:durableId="1410806595">
    <w:abstractNumId w:val="38"/>
  </w:num>
  <w:num w:numId="22" w16cid:durableId="1158695361">
    <w:abstractNumId w:val="24"/>
  </w:num>
  <w:num w:numId="23" w16cid:durableId="1558586699">
    <w:abstractNumId w:val="46"/>
  </w:num>
  <w:num w:numId="24" w16cid:durableId="728307259">
    <w:abstractNumId w:val="5"/>
  </w:num>
  <w:num w:numId="25" w16cid:durableId="1698895493">
    <w:abstractNumId w:val="8"/>
  </w:num>
  <w:num w:numId="26" w16cid:durableId="1332177702">
    <w:abstractNumId w:val="0"/>
  </w:num>
  <w:num w:numId="27" w16cid:durableId="76250819">
    <w:abstractNumId w:val="28"/>
  </w:num>
  <w:num w:numId="28" w16cid:durableId="498815309">
    <w:abstractNumId w:val="30"/>
  </w:num>
  <w:num w:numId="29" w16cid:durableId="219290434">
    <w:abstractNumId w:val="44"/>
  </w:num>
  <w:num w:numId="30" w16cid:durableId="1077938756">
    <w:abstractNumId w:val="1"/>
  </w:num>
  <w:num w:numId="31" w16cid:durableId="1279947513">
    <w:abstractNumId w:val="13"/>
  </w:num>
  <w:num w:numId="32" w16cid:durableId="1306357755">
    <w:abstractNumId w:val="20"/>
  </w:num>
  <w:num w:numId="33" w16cid:durableId="1474831698">
    <w:abstractNumId w:val="47"/>
  </w:num>
  <w:num w:numId="34" w16cid:durableId="1280573867">
    <w:abstractNumId w:val="15"/>
  </w:num>
  <w:num w:numId="35" w16cid:durableId="1078937244">
    <w:abstractNumId w:val="48"/>
  </w:num>
  <w:num w:numId="36" w16cid:durableId="333459683">
    <w:abstractNumId w:val="19"/>
  </w:num>
  <w:num w:numId="37" w16cid:durableId="1572427326">
    <w:abstractNumId w:val="41"/>
  </w:num>
  <w:num w:numId="38" w16cid:durableId="449402618">
    <w:abstractNumId w:val="23"/>
  </w:num>
  <w:num w:numId="39" w16cid:durableId="1233853540">
    <w:abstractNumId w:val="37"/>
  </w:num>
  <w:num w:numId="40" w16cid:durableId="705182602">
    <w:abstractNumId w:val="32"/>
  </w:num>
  <w:num w:numId="41" w16cid:durableId="1719009996">
    <w:abstractNumId w:val="25"/>
  </w:num>
  <w:num w:numId="42" w16cid:durableId="1353872688">
    <w:abstractNumId w:val="35"/>
  </w:num>
  <w:num w:numId="43" w16cid:durableId="1711371446">
    <w:abstractNumId w:val="6"/>
  </w:num>
  <w:num w:numId="44" w16cid:durableId="975522652">
    <w:abstractNumId w:val="31"/>
  </w:num>
  <w:num w:numId="45" w16cid:durableId="1287658532">
    <w:abstractNumId w:val="42"/>
  </w:num>
  <w:num w:numId="46" w16cid:durableId="174735579">
    <w:abstractNumId w:val="18"/>
  </w:num>
  <w:num w:numId="47" w16cid:durableId="1110274407">
    <w:abstractNumId w:val="39"/>
  </w:num>
  <w:num w:numId="48" w16cid:durableId="202208766">
    <w:abstractNumId w:val="4"/>
  </w:num>
  <w:num w:numId="49" w16cid:durableId="1690139142">
    <w:abstractNumId w:val="10"/>
  </w:num>
  <w:num w:numId="50" w16cid:durableId="1568228617">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D64"/>
    <w:rsid w:val="00000418"/>
    <w:rsid w:val="00001D52"/>
    <w:rsid w:val="000069CB"/>
    <w:rsid w:val="00006E65"/>
    <w:rsid w:val="00007CA8"/>
    <w:rsid w:val="00010FDE"/>
    <w:rsid w:val="000160F3"/>
    <w:rsid w:val="00020D8F"/>
    <w:rsid w:val="000224A7"/>
    <w:rsid w:val="000226BB"/>
    <w:rsid w:val="00023698"/>
    <w:rsid w:val="00025434"/>
    <w:rsid w:val="00040189"/>
    <w:rsid w:val="00040C24"/>
    <w:rsid w:val="000410BF"/>
    <w:rsid w:val="00043BF0"/>
    <w:rsid w:val="000514FE"/>
    <w:rsid w:val="00051CAD"/>
    <w:rsid w:val="000533E0"/>
    <w:rsid w:val="00060049"/>
    <w:rsid w:val="000616D6"/>
    <w:rsid w:val="00064E3A"/>
    <w:rsid w:val="00070F2D"/>
    <w:rsid w:val="000727A7"/>
    <w:rsid w:val="00073878"/>
    <w:rsid w:val="0007650B"/>
    <w:rsid w:val="00076BBC"/>
    <w:rsid w:val="00077977"/>
    <w:rsid w:val="00081A1D"/>
    <w:rsid w:val="000832B1"/>
    <w:rsid w:val="00085100"/>
    <w:rsid w:val="000854AF"/>
    <w:rsid w:val="00086630"/>
    <w:rsid w:val="0009367D"/>
    <w:rsid w:val="000958C2"/>
    <w:rsid w:val="000958D7"/>
    <w:rsid w:val="00095D87"/>
    <w:rsid w:val="000A1153"/>
    <w:rsid w:val="000A27A4"/>
    <w:rsid w:val="000A7624"/>
    <w:rsid w:val="000A78F9"/>
    <w:rsid w:val="000B0492"/>
    <w:rsid w:val="000B2148"/>
    <w:rsid w:val="000B430F"/>
    <w:rsid w:val="000B440A"/>
    <w:rsid w:val="000B4D50"/>
    <w:rsid w:val="000B54FB"/>
    <w:rsid w:val="000B5820"/>
    <w:rsid w:val="000B64AD"/>
    <w:rsid w:val="000C1D3B"/>
    <w:rsid w:val="000C2C21"/>
    <w:rsid w:val="000C31A9"/>
    <w:rsid w:val="000C38D7"/>
    <w:rsid w:val="000C5849"/>
    <w:rsid w:val="000C695B"/>
    <w:rsid w:val="000D0C5D"/>
    <w:rsid w:val="000D1482"/>
    <w:rsid w:val="000D2009"/>
    <w:rsid w:val="000D3A3B"/>
    <w:rsid w:val="000E11A2"/>
    <w:rsid w:val="000E2932"/>
    <w:rsid w:val="000E704C"/>
    <w:rsid w:val="000F152D"/>
    <w:rsid w:val="000F29CE"/>
    <w:rsid w:val="000F32C9"/>
    <w:rsid w:val="000F5622"/>
    <w:rsid w:val="001019FE"/>
    <w:rsid w:val="00103718"/>
    <w:rsid w:val="001050F1"/>
    <w:rsid w:val="00105A5D"/>
    <w:rsid w:val="001060B4"/>
    <w:rsid w:val="00106B74"/>
    <w:rsid w:val="00107DBF"/>
    <w:rsid w:val="00107E1E"/>
    <w:rsid w:val="00107FEC"/>
    <w:rsid w:val="00122CD9"/>
    <w:rsid w:val="00124749"/>
    <w:rsid w:val="00124D27"/>
    <w:rsid w:val="00133AD7"/>
    <w:rsid w:val="0014020A"/>
    <w:rsid w:val="0014364A"/>
    <w:rsid w:val="00145C16"/>
    <w:rsid w:val="00152EE3"/>
    <w:rsid w:val="001551FE"/>
    <w:rsid w:val="00155AD0"/>
    <w:rsid w:val="00160403"/>
    <w:rsid w:val="0016152E"/>
    <w:rsid w:val="001626F3"/>
    <w:rsid w:val="0016381E"/>
    <w:rsid w:val="00163D97"/>
    <w:rsid w:val="00163FDB"/>
    <w:rsid w:val="00165261"/>
    <w:rsid w:val="001652EB"/>
    <w:rsid w:val="0016647E"/>
    <w:rsid w:val="00172DE3"/>
    <w:rsid w:val="00174726"/>
    <w:rsid w:val="0017563A"/>
    <w:rsid w:val="00175AC0"/>
    <w:rsid w:val="001768A5"/>
    <w:rsid w:val="00180A4B"/>
    <w:rsid w:val="0018276B"/>
    <w:rsid w:val="00182FDC"/>
    <w:rsid w:val="00184402"/>
    <w:rsid w:val="00186D64"/>
    <w:rsid w:val="001910E9"/>
    <w:rsid w:val="00192166"/>
    <w:rsid w:val="00197CAC"/>
    <w:rsid w:val="001A0550"/>
    <w:rsid w:val="001A44C2"/>
    <w:rsid w:val="001A4C87"/>
    <w:rsid w:val="001A5125"/>
    <w:rsid w:val="001A555B"/>
    <w:rsid w:val="001A7E35"/>
    <w:rsid w:val="001B144F"/>
    <w:rsid w:val="001B1A0E"/>
    <w:rsid w:val="001B3DE6"/>
    <w:rsid w:val="001B4433"/>
    <w:rsid w:val="001B495B"/>
    <w:rsid w:val="001B60FC"/>
    <w:rsid w:val="001C05EC"/>
    <w:rsid w:val="001C192C"/>
    <w:rsid w:val="001C2F87"/>
    <w:rsid w:val="001C4641"/>
    <w:rsid w:val="001C507C"/>
    <w:rsid w:val="001D2BE9"/>
    <w:rsid w:val="001D5F84"/>
    <w:rsid w:val="001D61AF"/>
    <w:rsid w:val="001E586F"/>
    <w:rsid w:val="001F3219"/>
    <w:rsid w:val="001F3DE5"/>
    <w:rsid w:val="001F632D"/>
    <w:rsid w:val="0020349F"/>
    <w:rsid w:val="00203C87"/>
    <w:rsid w:val="002114F0"/>
    <w:rsid w:val="00211861"/>
    <w:rsid w:val="00212561"/>
    <w:rsid w:val="002126BF"/>
    <w:rsid w:val="00214008"/>
    <w:rsid w:val="00214C75"/>
    <w:rsid w:val="0021612C"/>
    <w:rsid w:val="002233F4"/>
    <w:rsid w:val="00224718"/>
    <w:rsid w:val="002272A2"/>
    <w:rsid w:val="00232E27"/>
    <w:rsid w:val="00234FC3"/>
    <w:rsid w:val="00236BFB"/>
    <w:rsid w:val="002501FC"/>
    <w:rsid w:val="00253AB7"/>
    <w:rsid w:val="0025547E"/>
    <w:rsid w:val="00255EE1"/>
    <w:rsid w:val="00262A13"/>
    <w:rsid w:val="00267FF2"/>
    <w:rsid w:val="0027018A"/>
    <w:rsid w:val="002721FF"/>
    <w:rsid w:val="002745BF"/>
    <w:rsid w:val="00275BA9"/>
    <w:rsid w:val="002773F7"/>
    <w:rsid w:val="00280071"/>
    <w:rsid w:val="002812A8"/>
    <w:rsid w:val="0028447C"/>
    <w:rsid w:val="00292662"/>
    <w:rsid w:val="00293281"/>
    <w:rsid w:val="00293949"/>
    <w:rsid w:val="00295AC3"/>
    <w:rsid w:val="00295C21"/>
    <w:rsid w:val="002A0233"/>
    <w:rsid w:val="002A3EC7"/>
    <w:rsid w:val="002A4EA0"/>
    <w:rsid w:val="002A73BF"/>
    <w:rsid w:val="002B6299"/>
    <w:rsid w:val="002C1B47"/>
    <w:rsid w:val="002C1C28"/>
    <w:rsid w:val="002C2A7A"/>
    <w:rsid w:val="002C709E"/>
    <w:rsid w:val="002C73F4"/>
    <w:rsid w:val="002D2416"/>
    <w:rsid w:val="002D2D2F"/>
    <w:rsid w:val="002D3A4D"/>
    <w:rsid w:val="002D5010"/>
    <w:rsid w:val="002D6FB3"/>
    <w:rsid w:val="002D7E3D"/>
    <w:rsid w:val="002D7EF4"/>
    <w:rsid w:val="002E185E"/>
    <w:rsid w:val="002E2E06"/>
    <w:rsid w:val="002E37DE"/>
    <w:rsid w:val="002E5648"/>
    <w:rsid w:val="002E6BE1"/>
    <w:rsid w:val="002F0F15"/>
    <w:rsid w:val="002F105B"/>
    <w:rsid w:val="002F1AE7"/>
    <w:rsid w:val="002F72A0"/>
    <w:rsid w:val="00300027"/>
    <w:rsid w:val="00300C53"/>
    <w:rsid w:val="00301346"/>
    <w:rsid w:val="003014E0"/>
    <w:rsid w:val="00301A55"/>
    <w:rsid w:val="00304B3F"/>
    <w:rsid w:val="003065E0"/>
    <w:rsid w:val="00307616"/>
    <w:rsid w:val="00312A04"/>
    <w:rsid w:val="00313E48"/>
    <w:rsid w:val="0031558D"/>
    <w:rsid w:val="00322194"/>
    <w:rsid w:val="0032328E"/>
    <w:rsid w:val="00324952"/>
    <w:rsid w:val="00326A3F"/>
    <w:rsid w:val="00332F9B"/>
    <w:rsid w:val="00333A50"/>
    <w:rsid w:val="0033712C"/>
    <w:rsid w:val="00337444"/>
    <w:rsid w:val="0034256E"/>
    <w:rsid w:val="003425E3"/>
    <w:rsid w:val="00346D96"/>
    <w:rsid w:val="00347C3F"/>
    <w:rsid w:val="003520A9"/>
    <w:rsid w:val="00354E19"/>
    <w:rsid w:val="00355BE7"/>
    <w:rsid w:val="00355DAA"/>
    <w:rsid w:val="00357D81"/>
    <w:rsid w:val="003606EC"/>
    <w:rsid w:val="0036385E"/>
    <w:rsid w:val="003661DC"/>
    <w:rsid w:val="00373359"/>
    <w:rsid w:val="00375B3D"/>
    <w:rsid w:val="00382762"/>
    <w:rsid w:val="0038391A"/>
    <w:rsid w:val="0038477F"/>
    <w:rsid w:val="003855BF"/>
    <w:rsid w:val="00387027"/>
    <w:rsid w:val="00390010"/>
    <w:rsid w:val="00391E51"/>
    <w:rsid w:val="003925BE"/>
    <w:rsid w:val="00395EB5"/>
    <w:rsid w:val="003A0209"/>
    <w:rsid w:val="003B2E41"/>
    <w:rsid w:val="003C1799"/>
    <w:rsid w:val="003C1A97"/>
    <w:rsid w:val="003C238E"/>
    <w:rsid w:val="003C3186"/>
    <w:rsid w:val="003C7C5A"/>
    <w:rsid w:val="003D3D2B"/>
    <w:rsid w:val="003E3E8E"/>
    <w:rsid w:val="003E5410"/>
    <w:rsid w:val="003E6FDC"/>
    <w:rsid w:val="003E7567"/>
    <w:rsid w:val="003F19B9"/>
    <w:rsid w:val="003F1EC4"/>
    <w:rsid w:val="003F385E"/>
    <w:rsid w:val="003F424C"/>
    <w:rsid w:val="003F55DA"/>
    <w:rsid w:val="003F6F87"/>
    <w:rsid w:val="004027E8"/>
    <w:rsid w:val="004105DC"/>
    <w:rsid w:val="00410FD2"/>
    <w:rsid w:val="00421547"/>
    <w:rsid w:val="0042173B"/>
    <w:rsid w:val="00423519"/>
    <w:rsid w:val="004239F0"/>
    <w:rsid w:val="00427342"/>
    <w:rsid w:val="0043131C"/>
    <w:rsid w:val="00431748"/>
    <w:rsid w:val="0043408E"/>
    <w:rsid w:val="00434713"/>
    <w:rsid w:val="00435DC1"/>
    <w:rsid w:val="00441EF3"/>
    <w:rsid w:val="00442764"/>
    <w:rsid w:val="00452B86"/>
    <w:rsid w:val="00454789"/>
    <w:rsid w:val="00454A41"/>
    <w:rsid w:val="004557FB"/>
    <w:rsid w:val="00462F42"/>
    <w:rsid w:val="00463D86"/>
    <w:rsid w:val="0047195B"/>
    <w:rsid w:val="00474FC0"/>
    <w:rsid w:val="00475687"/>
    <w:rsid w:val="004756FD"/>
    <w:rsid w:val="00480E78"/>
    <w:rsid w:val="00490772"/>
    <w:rsid w:val="00490E16"/>
    <w:rsid w:val="00492713"/>
    <w:rsid w:val="00494B50"/>
    <w:rsid w:val="00495266"/>
    <w:rsid w:val="004955AC"/>
    <w:rsid w:val="004A0A12"/>
    <w:rsid w:val="004A0FA2"/>
    <w:rsid w:val="004A1037"/>
    <w:rsid w:val="004A207C"/>
    <w:rsid w:val="004A4E84"/>
    <w:rsid w:val="004A584E"/>
    <w:rsid w:val="004A6177"/>
    <w:rsid w:val="004A63E4"/>
    <w:rsid w:val="004B30A1"/>
    <w:rsid w:val="004B574D"/>
    <w:rsid w:val="004B6034"/>
    <w:rsid w:val="004B7F19"/>
    <w:rsid w:val="004C2DC1"/>
    <w:rsid w:val="004C331B"/>
    <w:rsid w:val="004C3715"/>
    <w:rsid w:val="004C3D5B"/>
    <w:rsid w:val="004C695B"/>
    <w:rsid w:val="004D0CC1"/>
    <w:rsid w:val="004D153C"/>
    <w:rsid w:val="004D19D8"/>
    <w:rsid w:val="004D33BE"/>
    <w:rsid w:val="004D350A"/>
    <w:rsid w:val="004D478D"/>
    <w:rsid w:val="004D553D"/>
    <w:rsid w:val="004E484C"/>
    <w:rsid w:val="004E5617"/>
    <w:rsid w:val="004E6A83"/>
    <w:rsid w:val="004E6E16"/>
    <w:rsid w:val="004E79DE"/>
    <w:rsid w:val="004E7F12"/>
    <w:rsid w:val="004F1C7A"/>
    <w:rsid w:val="004F1D7A"/>
    <w:rsid w:val="004F56B5"/>
    <w:rsid w:val="004F6DE3"/>
    <w:rsid w:val="004F7E89"/>
    <w:rsid w:val="00510409"/>
    <w:rsid w:val="00511590"/>
    <w:rsid w:val="005128DA"/>
    <w:rsid w:val="00513A5B"/>
    <w:rsid w:val="00515A0B"/>
    <w:rsid w:val="00516DCB"/>
    <w:rsid w:val="0051726C"/>
    <w:rsid w:val="00521388"/>
    <w:rsid w:val="00521E08"/>
    <w:rsid w:val="00525054"/>
    <w:rsid w:val="00525882"/>
    <w:rsid w:val="005258FA"/>
    <w:rsid w:val="00526C7F"/>
    <w:rsid w:val="00532B1F"/>
    <w:rsid w:val="00532B64"/>
    <w:rsid w:val="0053416B"/>
    <w:rsid w:val="005347D5"/>
    <w:rsid w:val="0053595C"/>
    <w:rsid w:val="00536C49"/>
    <w:rsid w:val="00537B2C"/>
    <w:rsid w:val="00537BD0"/>
    <w:rsid w:val="00537F29"/>
    <w:rsid w:val="00537F4A"/>
    <w:rsid w:val="005449E3"/>
    <w:rsid w:val="00554573"/>
    <w:rsid w:val="0055784D"/>
    <w:rsid w:val="00560812"/>
    <w:rsid w:val="005662FF"/>
    <w:rsid w:val="00566306"/>
    <w:rsid w:val="0056719D"/>
    <w:rsid w:val="00573161"/>
    <w:rsid w:val="00573A5E"/>
    <w:rsid w:val="00573B72"/>
    <w:rsid w:val="00574337"/>
    <w:rsid w:val="00575F13"/>
    <w:rsid w:val="00577350"/>
    <w:rsid w:val="00580861"/>
    <w:rsid w:val="005833D0"/>
    <w:rsid w:val="00586D11"/>
    <w:rsid w:val="00587929"/>
    <w:rsid w:val="00587F21"/>
    <w:rsid w:val="005927D6"/>
    <w:rsid w:val="00593C15"/>
    <w:rsid w:val="00594E31"/>
    <w:rsid w:val="005972D4"/>
    <w:rsid w:val="005A72E7"/>
    <w:rsid w:val="005B2DA9"/>
    <w:rsid w:val="005B533F"/>
    <w:rsid w:val="005B67EA"/>
    <w:rsid w:val="005C0451"/>
    <w:rsid w:val="005C0AA5"/>
    <w:rsid w:val="005C2C6C"/>
    <w:rsid w:val="005C3519"/>
    <w:rsid w:val="005D55EE"/>
    <w:rsid w:val="005D7861"/>
    <w:rsid w:val="005E1472"/>
    <w:rsid w:val="005E5309"/>
    <w:rsid w:val="005E68A6"/>
    <w:rsid w:val="005E7DF7"/>
    <w:rsid w:val="005F5A9D"/>
    <w:rsid w:val="005F733C"/>
    <w:rsid w:val="00604F83"/>
    <w:rsid w:val="0060633C"/>
    <w:rsid w:val="00606EE1"/>
    <w:rsid w:val="0060706F"/>
    <w:rsid w:val="0060786B"/>
    <w:rsid w:val="00611934"/>
    <w:rsid w:val="0061792D"/>
    <w:rsid w:val="00624EC9"/>
    <w:rsid w:val="00633363"/>
    <w:rsid w:val="00635B03"/>
    <w:rsid w:val="006369C3"/>
    <w:rsid w:val="00636B2B"/>
    <w:rsid w:val="00636B91"/>
    <w:rsid w:val="00640451"/>
    <w:rsid w:val="00642F05"/>
    <w:rsid w:val="00645D40"/>
    <w:rsid w:val="0064620F"/>
    <w:rsid w:val="00646977"/>
    <w:rsid w:val="00650351"/>
    <w:rsid w:val="00654308"/>
    <w:rsid w:val="006570C9"/>
    <w:rsid w:val="0066192A"/>
    <w:rsid w:val="00662394"/>
    <w:rsid w:val="0066295F"/>
    <w:rsid w:val="0066477A"/>
    <w:rsid w:val="00665C42"/>
    <w:rsid w:val="006669D8"/>
    <w:rsid w:val="00667A37"/>
    <w:rsid w:val="00672313"/>
    <w:rsid w:val="0067240C"/>
    <w:rsid w:val="00676AC5"/>
    <w:rsid w:val="00680FE2"/>
    <w:rsid w:val="006822AA"/>
    <w:rsid w:val="006837F9"/>
    <w:rsid w:val="006841AB"/>
    <w:rsid w:val="00684924"/>
    <w:rsid w:val="00684C1B"/>
    <w:rsid w:val="006873C5"/>
    <w:rsid w:val="0069056A"/>
    <w:rsid w:val="006936C3"/>
    <w:rsid w:val="006958E1"/>
    <w:rsid w:val="00696D5F"/>
    <w:rsid w:val="00697A01"/>
    <w:rsid w:val="006A0AF3"/>
    <w:rsid w:val="006A1475"/>
    <w:rsid w:val="006A7D42"/>
    <w:rsid w:val="006B0B3B"/>
    <w:rsid w:val="006B0BC4"/>
    <w:rsid w:val="006B0D5D"/>
    <w:rsid w:val="006B17A6"/>
    <w:rsid w:val="006B4B9D"/>
    <w:rsid w:val="006B6162"/>
    <w:rsid w:val="006B7377"/>
    <w:rsid w:val="006B7B8E"/>
    <w:rsid w:val="006C4640"/>
    <w:rsid w:val="006C7E23"/>
    <w:rsid w:val="006D0480"/>
    <w:rsid w:val="006D08E2"/>
    <w:rsid w:val="006D4CF5"/>
    <w:rsid w:val="006D5B5C"/>
    <w:rsid w:val="006D61B9"/>
    <w:rsid w:val="006D77DC"/>
    <w:rsid w:val="006E11E2"/>
    <w:rsid w:val="006E3B94"/>
    <w:rsid w:val="006E605B"/>
    <w:rsid w:val="006F43C0"/>
    <w:rsid w:val="006F5D7B"/>
    <w:rsid w:val="006F7CA5"/>
    <w:rsid w:val="007023A7"/>
    <w:rsid w:val="00710645"/>
    <w:rsid w:val="00711B1F"/>
    <w:rsid w:val="00712871"/>
    <w:rsid w:val="00712CA3"/>
    <w:rsid w:val="007144DB"/>
    <w:rsid w:val="00720220"/>
    <w:rsid w:val="00720CD9"/>
    <w:rsid w:val="0072301C"/>
    <w:rsid w:val="007272A9"/>
    <w:rsid w:val="00731960"/>
    <w:rsid w:val="007352EB"/>
    <w:rsid w:val="00742E52"/>
    <w:rsid w:val="0074542D"/>
    <w:rsid w:val="00750FA8"/>
    <w:rsid w:val="00754C65"/>
    <w:rsid w:val="007552FB"/>
    <w:rsid w:val="00757894"/>
    <w:rsid w:val="00761F83"/>
    <w:rsid w:val="007712B5"/>
    <w:rsid w:val="00774EFD"/>
    <w:rsid w:val="007775C5"/>
    <w:rsid w:val="00782CBE"/>
    <w:rsid w:val="00783956"/>
    <w:rsid w:val="00783BFA"/>
    <w:rsid w:val="00785A0E"/>
    <w:rsid w:val="00796A0D"/>
    <w:rsid w:val="00797205"/>
    <w:rsid w:val="007A60EF"/>
    <w:rsid w:val="007A7EBF"/>
    <w:rsid w:val="007B0775"/>
    <w:rsid w:val="007B23B0"/>
    <w:rsid w:val="007B38D1"/>
    <w:rsid w:val="007B3CD2"/>
    <w:rsid w:val="007B485E"/>
    <w:rsid w:val="007B5178"/>
    <w:rsid w:val="007B5469"/>
    <w:rsid w:val="007B573F"/>
    <w:rsid w:val="007C171B"/>
    <w:rsid w:val="007C3E90"/>
    <w:rsid w:val="007C6624"/>
    <w:rsid w:val="007D0DFD"/>
    <w:rsid w:val="007D19E1"/>
    <w:rsid w:val="007D1B72"/>
    <w:rsid w:val="007D279D"/>
    <w:rsid w:val="007D35E8"/>
    <w:rsid w:val="007D3CC6"/>
    <w:rsid w:val="007D4316"/>
    <w:rsid w:val="007E233E"/>
    <w:rsid w:val="007E2C66"/>
    <w:rsid w:val="007F3112"/>
    <w:rsid w:val="007F4D73"/>
    <w:rsid w:val="007F5056"/>
    <w:rsid w:val="007F5204"/>
    <w:rsid w:val="007F6137"/>
    <w:rsid w:val="008008EB"/>
    <w:rsid w:val="00801D74"/>
    <w:rsid w:val="00802361"/>
    <w:rsid w:val="0081002C"/>
    <w:rsid w:val="0081016B"/>
    <w:rsid w:val="00813B7D"/>
    <w:rsid w:val="008158B6"/>
    <w:rsid w:val="00815BE7"/>
    <w:rsid w:val="0081633C"/>
    <w:rsid w:val="0081634A"/>
    <w:rsid w:val="00820637"/>
    <w:rsid w:val="00822B62"/>
    <w:rsid w:val="00823FA1"/>
    <w:rsid w:val="00825E2D"/>
    <w:rsid w:val="00827054"/>
    <w:rsid w:val="00827513"/>
    <w:rsid w:val="008342D2"/>
    <w:rsid w:val="008354CB"/>
    <w:rsid w:val="00835B80"/>
    <w:rsid w:val="008411D7"/>
    <w:rsid w:val="00843461"/>
    <w:rsid w:val="00846EAB"/>
    <w:rsid w:val="00850F3A"/>
    <w:rsid w:val="0085109B"/>
    <w:rsid w:val="00857C65"/>
    <w:rsid w:val="008639A1"/>
    <w:rsid w:val="008640D5"/>
    <w:rsid w:val="00866661"/>
    <w:rsid w:val="008701DF"/>
    <w:rsid w:val="00874316"/>
    <w:rsid w:val="00876A88"/>
    <w:rsid w:val="00880D01"/>
    <w:rsid w:val="0088174C"/>
    <w:rsid w:val="0088382E"/>
    <w:rsid w:val="0088657A"/>
    <w:rsid w:val="0088685F"/>
    <w:rsid w:val="00897F53"/>
    <w:rsid w:val="008A0E6E"/>
    <w:rsid w:val="008A3D1D"/>
    <w:rsid w:val="008A3E87"/>
    <w:rsid w:val="008A4553"/>
    <w:rsid w:val="008A4CF2"/>
    <w:rsid w:val="008B07AD"/>
    <w:rsid w:val="008B0BA7"/>
    <w:rsid w:val="008B3162"/>
    <w:rsid w:val="008B3FBD"/>
    <w:rsid w:val="008B45F8"/>
    <w:rsid w:val="008B53E1"/>
    <w:rsid w:val="008C1018"/>
    <w:rsid w:val="008C2604"/>
    <w:rsid w:val="008C6295"/>
    <w:rsid w:val="008C661A"/>
    <w:rsid w:val="008C7B59"/>
    <w:rsid w:val="008D3439"/>
    <w:rsid w:val="008D4738"/>
    <w:rsid w:val="008D512F"/>
    <w:rsid w:val="008D59CF"/>
    <w:rsid w:val="008E7565"/>
    <w:rsid w:val="008F0790"/>
    <w:rsid w:val="008F7F3E"/>
    <w:rsid w:val="00900171"/>
    <w:rsid w:val="0090132A"/>
    <w:rsid w:val="00902621"/>
    <w:rsid w:val="00902B73"/>
    <w:rsid w:val="00904CEF"/>
    <w:rsid w:val="0090615B"/>
    <w:rsid w:val="009123B1"/>
    <w:rsid w:val="009208AE"/>
    <w:rsid w:val="0092155D"/>
    <w:rsid w:val="00921CAC"/>
    <w:rsid w:val="0092221B"/>
    <w:rsid w:val="00934656"/>
    <w:rsid w:val="00936267"/>
    <w:rsid w:val="00940DE8"/>
    <w:rsid w:val="0095106F"/>
    <w:rsid w:val="00952390"/>
    <w:rsid w:val="0095387C"/>
    <w:rsid w:val="00954B38"/>
    <w:rsid w:val="0096148D"/>
    <w:rsid w:val="009632A5"/>
    <w:rsid w:val="00966B34"/>
    <w:rsid w:val="00971E68"/>
    <w:rsid w:val="00972A38"/>
    <w:rsid w:val="00985123"/>
    <w:rsid w:val="009868B5"/>
    <w:rsid w:val="009875C6"/>
    <w:rsid w:val="0099120F"/>
    <w:rsid w:val="009928B1"/>
    <w:rsid w:val="009946C9"/>
    <w:rsid w:val="009A088D"/>
    <w:rsid w:val="009A2B89"/>
    <w:rsid w:val="009B2A81"/>
    <w:rsid w:val="009B2E7E"/>
    <w:rsid w:val="009B3F63"/>
    <w:rsid w:val="009B59B6"/>
    <w:rsid w:val="009B6B1B"/>
    <w:rsid w:val="009C0915"/>
    <w:rsid w:val="009C2EF5"/>
    <w:rsid w:val="009C4894"/>
    <w:rsid w:val="009C67FE"/>
    <w:rsid w:val="009D08B8"/>
    <w:rsid w:val="009D32BF"/>
    <w:rsid w:val="009D719A"/>
    <w:rsid w:val="009E3D26"/>
    <w:rsid w:val="009E4671"/>
    <w:rsid w:val="009E5710"/>
    <w:rsid w:val="009F1098"/>
    <w:rsid w:val="009F2333"/>
    <w:rsid w:val="009F2672"/>
    <w:rsid w:val="009F4AE5"/>
    <w:rsid w:val="009F73AA"/>
    <w:rsid w:val="00A045C7"/>
    <w:rsid w:val="00A058DC"/>
    <w:rsid w:val="00A06315"/>
    <w:rsid w:val="00A121A4"/>
    <w:rsid w:val="00A13227"/>
    <w:rsid w:val="00A14239"/>
    <w:rsid w:val="00A15335"/>
    <w:rsid w:val="00A20379"/>
    <w:rsid w:val="00A24661"/>
    <w:rsid w:val="00A2531F"/>
    <w:rsid w:val="00A26251"/>
    <w:rsid w:val="00A30480"/>
    <w:rsid w:val="00A47BFC"/>
    <w:rsid w:val="00A510F4"/>
    <w:rsid w:val="00A5366D"/>
    <w:rsid w:val="00A54C47"/>
    <w:rsid w:val="00A601A7"/>
    <w:rsid w:val="00A62C80"/>
    <w:rsid w:val="00A62E2B"/>
    <w:rsid w:val="00A700F0"/>
    <w:rsid w:val="00A72853"/>
    <w:rsid w:val="00A738EE"/>
    <w:rsid w:val="00A772C6"/>
    <w:rsid w:val="00A8235C"/>
    <w:rsid w:val="00A8287D"/>
    <w:rsid w:val="00A82B97"/>
    <w:rsid w:val="00A83B3B"/>
    <w:rsid w:val="00A8504E"/>
    <w:rsid w:val="00A86481"/>
    <w:rsid w:val="00A94DC1"/>
    <w:rsid w:val="00A95B66"/>
    <w:rsid w:val="00A969BA"/>
    <w:rsid w:val="00A97BB4"/>
    <w:rsid w:val="00AA4392"/>
    <w:rsid w:val="00AA4421"/>
    <w:rsid w:val="00AA4B5B"/>
    <w:rsid w:val="00AA4CB7"/>
    <w:rsid w:val="00AA525E"/>
    <w:rsid w:val="00AB45BF"/>
    <w:rsid w:val="00AB4F9D"/>
    <w:rsid w:val="00AB6E8A"/>
    <w:rsid w:val="00AC044B"/>
    <w:rsid w:val="00AC26F9"/>
    <w:rsid w:val="00AD4902"/>
    <w:rsid w:val="00AD6274"/>
    <w:rsid w:val="00AE0867"/>
    <w:rsid w:val="00AE2574"/>
    <w:rsid w:val="00AE68E1"/>
    <w:rsid w:val="00AF0471"/>
    <w:rsid w:val="00AF4987"/>
    <w:rsid w:val="00AF64BA"/>
    <w:rsid w:val="00B01BD2"/>
    <w:rsid w:val="00B05EED"/>
    <w:rsid w:val="00B07D2B"/>
    <w:rsid w:val="00B07FC8"/>
    <w:rsid w:val="00B133DB"/>
    <w:rsid w:val="00B1510E"/>
    <w:rsid w:val="00B16696"/>
    <w:rsid w:val="00B17234"/>
    <w:rsid w:val="00B17A60"/>
    <w:rsid w:val="00B215A2"/>
    <w:rsid w:val="00B21782"/>
    <w:rsid w:val="00B252F2"/>
    <w:rsid w:val="00B32430"/>
    <w:rsid w:val="00B37442"/>
    <w:rsid w:val="00B507E0"/>
    <w:rsid w:val="00B51728"/>
    <w:rsid w:val="00B559ED"/>
    <w:rsid w:val="00B5662D"/>
    <w:rsid w:val="00B6074F"/>
    <w:rsid w:val="00B624AA"/>
    <w:rsid w:val="00B62527"/>
    <w:rsid w:val="00B63DF9"/>
    <w:rsid w:val="00B662AA"/>
    <w:rsid w:val="00B66B3D"/>
    <w:rsid w:val="00B67E3C"/>
    <w:rsid w:val="00B703FA"/>
    <w:rsid w:val="00B724C4"/>
    <w:rsid w:val="00B72F6F"/>
    <w:rsid w:val="00B73FEB"/>
    <w:rsid w:val="00B84092"/>
    <w:rsid w:val="00B840B7"/>
    <w:rsid w:val="00B85DC7"/>
    <w:rsid w:val="00B8671D"/>
    <w:rsid w:val="00B86DA9"/>
    <w:rsid w:val="00B87165"/>
    <w:rsid w:val="00B90582"/>
    <w:rsid w:val="00B92483"/>
    <w:rsid w:val="00B94AAE"/>
    <w:rsid w:val="00B97F61"/>
    <w:rsid w:val="00BA020C"/>
    <w:rsid w:val="00BA2700"/>
    <w:rsid w:val="00BA2E1A"/>
    <w:rsid w:val="00BA62FE"/>
    <w:rsid w:val="00BB4C0C"/>
    <w:rsid w:val="00BC0073"/>
    <w:rsid w:val="00BC4188"/>
    <w:rsid w:val="00BC4802"/>
    <w:rsid w:val="00BC76AB"/>
    <w:rsid w:val="00BD1637"/>
    <w:rsid w:val="00BD1C35"/>
    <w:rsid w:val="00BD21F1"/>
    <w:rsid w:val="00BD6417"/>
    <w:rsid w:val="00BE177F"/>
    <w:rsid w:val="00BE5251"/>
    <w:rsid w:val="00BE5EB1"/>
    <w:rsid w:val="00C02D90"/>
    <w:rsid w:val="00C04A3D"/>
    <w:rsid w:val="00C04AF3"/>
    <w:rsid w:val="00C10438"/>
    <w:rsid w:val="00C15843"/>
    <w:rsid w:val="00C26138"/>
    <w:rsid w:val="00C2667F"/>
    <w:rsid w:val="00C30BE1"/>
    <w:rsid w:val="00C32A3F"/>
    <w:rsid w:val="00C3733F"/>
    <w:rsid w:val="00C41C9F"/>
    <w:rsid w:val="00C427CE"/>
    <w:rsid w:val="00C42C3F"/>
    <w:rsid w:val="00C43109"/>
    <w:rsid w:val="00C44C49"/>
    <w:rsid w:val="00C476D8"/>
    <w:rsid w:val="00C47D70"/>
    <w:rsid w:val="00C51111"/>
    <w:rsid w:val="00C52DC5"/>
    <w:rsid w:val="00C52FD9"/>
    <w:rsid w:val="00C551A8"/>
    <w:rsid w:val="00C55231"/>
    <w:rsid w:val="00C64CE3"/>
    <w:rsid w:val="00C65C28"/>
    <w:rsid w:val="00C67925"/>
    <w:rsid w:val="00C70E3A"/>
    <w:rsid w:val="00C723F6"/>
    <w:rsid w:val="00C81340"/>
    <w:rsid w:val="00C81F33"/>
    <w:rsid w:val="00C86177"/>
    <w:rsid w:val="00C86220"/>
    <w:rsid w:val="00C876D4"/>
    <w:rsid w:val="00C912DD"/>
    <w:rsid w:val="00C94F24"/>
    <w:rsid w:val="00C9534C"/>
    <w:rsid w:val="00CA1E35"/>
    <w:rsid w:val="00CA358D"/>
    <w:rsid w:val="00CA48C0"/>
    <w:rsid w:val="00CA5AB5"/>
    <w:rsid w:val="00CA6B2B"/>
    <w:rsid w:val="00CB165C"/>
    <w:rsid w:val="00CB761E"/>
    <w:rsid w:val="00CC1355"/>
    <w:rsid w:val="00CC135A"/>
    <w:rsid w:val="00CC1C9D"/>
    <w:rsid w:val="00CC2862"/>
    <w:rsid w:val="00CC2F02"/>
    <w:rsid w:val="00CC36A7"/>
    <w:rsid w:val="00CC5266"/>
    <w:rsid w:val="00CC7E09"/>
    <w:rsid w:val="00CD0208"/>
    <w:rsid w:val="00CD09ED"/>
    <w:rsid w:val="00CD44E2"/>
    <w:rsid w:val="00CD5F8B"/>
    <w:rsid w:val="00CE6944"/>
    <w:rsid w:val="00CF12F7"/>
    <w:rsid w:val="00CF1336"/>
    <w:rsid w:val="00CF261D"/>
    <w:rsid w:val="00CF397D"/>
    <w:rsid w:val="00CF3C27"/>
    <w:rsid w:val="00CF7FEE"/>
    <w:rsid w:val="00D0006D"/>
    <w:rsid w:val="00D000A2"/>
    <w:rsid w:val="00D147BD"/>
    <w:rsid w:val="00D26F08"/>
    <w:rsid w:val="00D338AD"/>
    <w:rsid w:val="00D359A5"/>
    <w:rsid w:val="00D35C80"/>
    <w:rsid w:val="00D363B4"/>
    <w:rsid w:val="00D36DCD"/>
    <w:rsid w:val="00D520DE"/>
    <w:rsid w:val="00D522FD"/>
    <w:rsid w:val="00D54572"/>
    <w:rsid w:val="00D54E39"/>
    <w:rsid w:val="00D607C2"/>
    <w:rsid w:val="00D623A1"/>
    <w:rsid w:val="00D63439"/>
    <w:rsid w:val="00D64183"/>
    <w:rsid w:val="00D72488"/>
    <w:rsid w:val="00D7525C"/>
    <w:rsid w:val="00D764F5"/>
    <w:rsid w:val="00D83117"/>
    <w:rsid w:val="00D925C7"/>
    <w:rsid w:val="00D9610A"/>
    <w:rsid w:val="00D969A9"/>
    <w:rsid w:val="00D97ADD"/>
    <w:rsid w:val="00DA207B"/>
    <w:rsid w:val="00DA3AB3"/>
    <w:rsid w:val="00DA52ED"/>
    <w:rsid w:val="00DB633E"/>
    <w:rsid w:val="00DB7707"/>
    <w:rsid w:val="00DB7EB7"/>
    <w:rsid w:val="00DD037D"/>
    <w:rsid w:val="00DD3863"/>
    <w:rsid w:val="00DD3A4C"/>
    <w:rsid w:val="00DD4E6C"/>
    <w:rsid w:val="00DD70B0"/>
    <w:rsid w:val="00DD738E"/>
    <w:rsid w:val="00DE00C7"/>
    <w:rsid w:val="00DE2148"/>
    <w:rsid w:val="00DE5682"/>
    <w:rsid w:val="00DF2499"/>
    <w:rsid w:val="00DF2F12"/>
    <w:rsid w:val="00DF43FA"/>
    <w:rsid w:val="00DF47F8"/>
    <w:rsid w:val="00DF7487"/>
    <w:rsid w:val="00E00A83"/>
    <w:rsid w:val="00E032EE"/>
    <w:rsid w:val="00E05AA1"/>
    <w:rsid w:val="00E07659"/>
    <w:rsid w:val="00E078B1"/>
    <w:rsid w:val="00E100C4"/>
    <w:rsid w:val="00E15F23"/>
    <w:rsid w:val="00E16087"/>
    <w:rsid w:val="00E166FB"/>
    <w:rsid w:val="00E172CA"/>
    <w:rsid w:val="00E23B2D"/>
    <w:rsid w:val="00E2472C"/>
    <w:rsid w:val="00E2522E"/>
    <w:rsid w:val="00E25F27"/>
    <w:rsid w:val="00E317EF"/>
    <w:rsid w:val="00E31820"/>
    <w:rsid w:val="00E32D79"/>
    <w:rsid w:val="00E34E43"/>
    <w:rsid w:val="00E37EC0"/>
    <w:rsid w:val="00E4048E"/>
    <w:rsid w:val="00E47618"/>
    <w:rsid w:val="00E52953"/>
    <w:rsid w:val="00E5480A"/>
    <w:rsid w:val="00E557EC"/>
    <w:rsid w:val="00E62BF9"/>
    <w:rsid w:val="00E64194"/>
    <w:rsid w:val="00E66929"/>
    <w:rsid w:val="00E67395"/>
    <w:rsid w:val="00E71ED2"/>
    <w:rsid w:val="00E723B2"/>
    <w:rsid w:val="00E74255"/>
    <w:rsid w:val="00E76F0C"/>
    <w:rsid w:val="00E775D9"/>
    <w:rsid w:val="00E83C46"/>
    <w:rsid w:val="00E9086C"/>
    <w:rsid w:val="00E90B0B"/>
    <w:rsid w:val="00E91E3F"/>
    <w:rsid w:val="00E91FE9"/>
    <w:rsid w:val="00E92479"/>
    <w:rsid w:val="00E92664"/>
    <w:rsid w:val="00E96BC7"/>
    <w:rsid w:val="00EA0B6E"/>
    <w:rsid w:val="00EA290F"/>
    <w:rsid w:val="00EA69D5"/>
    <w:rsid w:val="00EA6E1D"/>
    <w:rsid w:val="00EA75C6"/>
    <w:rsid w:val="00EB01DE"/>
    <w:rsid w:val="00EB0454"/>
    <w:rsid w:val="00EB0A55"/>
    <w:rsid w:val="00EC581F"/>
    <w:rsid w:val="00EC7725"/>
    <w:rsid w:val="00ED3229"/>
    <w:rsid w:val="00ED5D44"/>
    <w:rsid w:val="00EF4915"/>
    <w:rsid w:val="00EF6D35"/>
    <w:rsid w:val="00F02398"/>
    <w:rsid w:val="00F124D5"/>
    <w:rsid w:val="00F269AF"/>
    <w:rsid w:val="00F27676"/>
    <w:rsid w:val="00F318AD"/>
    <w:rsid w:val="00F32DF8"/>
    <w:rsid w:val="00F35610"/>
    <w:rsid w:val="00F35C56"/>
    <w:rsid w:val="00F36E96"/>
    <w:rsid w:val="00F42B79"/>
    <w:rsid w:val="00F445DD"/>
    <w:rsid w:val="00F53F48"/>
    <w:rsid w:val="00F566EC"/>
    <w:rsid w:val="00F57686"/>
    <w:rsid w:val="00F60714"/>
    <w:rsid w:val="00F71071"/>
    <w:rsid w:val="00F71B11"/>
    <w:rsid w:val="00F71D18"/>
    <w:rsid w:val="00F71E79"/>
    <w:rsid w:val="00F7445F"/>
    <w:rsid w:val="00F84483"/>
    <w:rsid w:val="00F946F5"/>
    <w:rsid w:val="00F96CA8"/>
    <w:rsid w:val="00F96D1B"/>
    <w:rsid w:val="00F97CC3"/>
    <w:rsid w:val="00FA0899"/>
    <w:rsid w:val="00FA4F74"/>
    <w:rsid w:val="00FB6273"/>
    <w:rsid w:val="00FC24B7"/>
    <w:rsid w:val="00FC3389"/>
    <w:rsid w:val="00FC361D"/>
    <w:rsid w:val="00FC639D"/>
    <w:rsid w:val="00FD06FC"/>
    <w:rsid w:val="00FD0910"/>
    <w:rsid w:val="00FD25A2"/>
    <w:rsid w:val="00FD3308"/>
    <w:rsid w:val="00FD4A45"/>
    <w:rsid w:val="00FD6D1C"/>
    <w:rsid w:val="00FE3C05"/>
    <w:rsid w:val="00FE4D08"/>
    <w:rsid w:val="00FE6228"/>
    <w:rsid w:val="00FE6A63"/>
    <w:rsid w:val="00FE74D0"/>
    <w:rsid w:val="00FE7B5E"/>
    <w:rsid w:val="00FF0966"/>
    <w:rsid w:val="00FF14C2"/>
    <w:rsid w:val="00FF156B"/>
    <w:rsid w:val="00FF2B52"/>
    <w:rsid w:val="00FF3AF7"/>
    <w:rsid w:val="00FF5776"/>
    <w:rsid w:val="00FF7F5A"/>
    <w:rsid w:val="4A2134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B1E010"/>
  <w14:defaultImageDpi w14:val="32767"/>
  <w15:chartTrackingRefBased/>
  <w15:docId w15:val="{9CE4E767-D54A-4FA9-97A7-6D521A9F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4" w:unhideWhenUsed="1"/>
    <w:lsdException w:name="heading 6" w:semiHidden="1" w:uiPriority="14" w:unhideWhenUsed="1" w:qFormat="1"/>
    <w:lsdException w:name="heading 7" w:semiHidden="1" w:uiPriority="14" w:unhideWhenUsed="1" w:qFormat="1"/>
    <w:lsdException w:name="heading 8" w:semiHidden="1" w:uiPriority="14"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FE74D0"/>
    <w:pPr>
      <w:spacing w:after="60"/>
      <w:jc w:val="both"/>
      <w:outlineLvl w:val="0"/>
    </w:pPr>
    <w:rPr>
      <w:rFonts w:cstheme="minorHAnsi"/>
      <w:b/>
      <w:bCs/>
      <w:color w:val="391B76"/>
      <w:sz w:val="32"/>
      <w:szCs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paragraph" w:styleId="Heading5">
    <w:name w:val="heading 5"/>
    <w:basedOn w:val="Normal"/>
    <w:link w:val="Heading5Char"/>
    <w:uiPriority w:val="14"/>
    <w:rsid w:val="00FF7F5A"/>
    <w:pPr>
      <w:tabs>
        <w:tab w:val="left" w:pos="851"/>
        <w:tab w:val="left" w:pos="1701"/>
        <w:tab w:val="left" w:pos="2552"/>
        <w:tab w:val="left" w:pos="3402"/>
        <w:tab w:val="left" w:pos="4253"/>
        <w:tab w:val="left" w:pos="5103"/>
        <w:tab w:val="left" w:pos="5954"/>
        <w:tab w:val="right" w:pos="9923"/>
      </w:tabs>
      <w:spacing w:before="240"/>
      <w:ind w:left="3402" w:hanging="850"/>
      <w:jc w:val="both"/>
      <w:outlineLvl w:val="4"/>
    </w:pPr>
    <w:rPr>
      <w:rFonts w:ascii="Arial" w:eastAsia="Times New Roman" w:hAnsi="Arial" w:cs="Times New Roman"/>
      <w:bCs/>
      <w:iCs/>
      <w:szCs w:val="26"/>
      <w:lang w:eastAsia="en-AU"/>
    </w:rPr>
  </w:style>
  <w:style w:type="paragraph" w:styleId="Heading6">
    <w:name w:val="heading 6"/>
    <w:basedOn w:val="Normal"/>
    <w:link w:val="Heading6Char"/>
    <w:uiPriority w:val="14"/>
    <w:rsid w:val="00FF7F5A"/>
    <w:pPr>
      <w:tabs>
        <w:tab w:val="left" w:pos="851"/>
        <w:tab w:val="left" w:pos="1701"/>
        <w:tab w:val="left" w:pos="2552"/>
        <w:tab w:val="left" w:pos="3402"/>
        <w:tab w:val="left" w:pos="4253"/>
        <w:tab w:val="left" w:pos="5103"/>
        <w:tab w:val="left" w:pos="5954"/>
        <w:tab w:val="right" w:pos="9923"/>
      </w:tabs>
      <w:spacing w:before="240"/>
      <w:ind w:left="4253" w:hanging="851"/>
      <w:jc w:val="both"/>
      <w:outlineLvl w:val="5"/>
    </w:pPr>
    <w:rPr>
      <w:rFonts w:ascii="Arial" w:eastAsia="Times New Roman" w:hAnsi="Arial" w:cs="Times New Roman"/>
      <w:bCs/>
      <w:lang w:eastAsia="en-AU"/>
    </w:rPr>
  </w:style>
  <w:style w:type="paragraph" w:styleId="Heading7">
    <w:name w:val="heading 7"/>
    <w:basedOn w:val="Normal"/>
    <w:link w:val="Heading7Char"/>
    <w:uiPriority w:val="14"/>
    <w:rsid w:val="00FF7F5A"/>
    <w:pPr>
      <w:tabs>
        <w:tab w:val="left" w:pos="851"/>
        <w:tab w:val="left" w:pos="1701"/>
        <w:tab w:val="left" w:pos="2552"/>
        <w:tab w:val="left" w:pos="3402"/>
        <w:tab w:val="left" w:pos="4253"/>
        <w:tab w:val="left" w:pos="5103"/>
        <w:tab w:val="left" w:pos="5954"/>
        <w:tab w:val="right" w:pos="9923"/>
      </w:tabs>
      <w:spacing w:before="240"/>
      <w:ind w:left="5103" w:hanging="850"/>
      <w:jc w:val="both"/>
      <w:outlineLvl w:val="6"/>
    </w:pPr>
    <w:rPr>
      <w:rFonts w:ascii="Arial" w:eastAsia="Times New Roman" w:hAnsi="Arial" w:cs="Times New Roman"/>
      <w:lang w:eastAsia="en-AU"/>
    </w:rPr>
  </w:style>
  <w:style w:type="paragraph" w:styleId="Heading8">
    <w:name w:val="heading 8"/>
    <w:basedOn w:val="Normal"/>
    <w:link w:val="Heading8Char"/>
    <w:uiPriority w:val="14"/>
    <w:rsid w:val="00FF7F5A"/>
    <w:pPr>
      <w:tabs>
        <w:tab w:val="left" w:pos="851"/>
        <w:tab w:val="left" w:pos="1701"/>
        <w:tab w:val="left" w:pos="2552"/>
        <w:tab w:val="left" w:pos="3402"/>
        <w:tab w:val="left" w:pos="4253"/>
        <w:tab w:val="left" w:pos="5103"/>
        <w:tab w:val="left" w:pos="5954"/>
        <w:tab w:val="right" w:pos="9923"/>
      </w:tabs>
      <w:spacing w:before="240"/>
      <w:ind w:left="5954" w:hanging="851"/>
      <w:jc w:val="both"/>
      <w:outlineLvl w:val="7"/>
    </w:pPr>
    <w:rPr>
      <w:rFonts w:ascii="Arial" w:eastAsia="Times New Roman" w:hAnsi="Arial" w:cs="Times New Roman"/>
      <w:iCs/>
      <w:lang w:eastAsia="en-AU"/>
    </w:rPr>
  </w:style>
  <w:style w:type="paragraph" w:styleId="Heading9">
    <w:name w:val="heading 9"/>
    <w:basedOn w:val="Normal"/>
    <w:link w:val="Heading9Char"/>
    <w:uiPriority w:val="14"/>
    <w:rsid w:val="00FF7F5A"/>
    <w:pPr>
      <w:tabs>
        <w:tab w:val="left" w:pos="851"/>
        <w:tab w:val="left" w:pos="1701"/>
        <w:tab w:val="left" w:pos="2552"/>
        <w:tab w:val="left" w:pos="3402"/>
        <w:tab w:val="left" w:pos="4253"/>
        <w:tab w:val="left" w:pos="5103"/>
        <w:tab w:val="left" w:pos="5954"/>
        <w:tab w:val="right" w:pos="9923"/>
      </w:tabs>
      <w:spacing w:before="240"/>
      <w:ind w:left="6804" w:hanging="850"/>
      <w:jc w:val="both"/>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FE74D0"/>
    <w:rPr>
      <w:rFonts w:cstheme="minorHAnsi"/>
      <w:b/>
      <w:bCs/>
      <w:color w:val="391B76"/>
      <w:sz w:val="32"/>
      <w:szCs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ListBullet">
    <w:name w:val="List Bullet"/>
    <w:basedOn w:val="Normal"/>
    <w:uiPriority w:val="4"/>
    <w:semiHidden/>
    <w:unhideWhenUsed/>
    <w:qFormat/>
    <w:rsid w:val="00985123"/>
    <w:pPr>
      <w:numPr>
        <w:numId w:val="1"/>
      </w:numPr>
      <w:spacing w:after="140"/>
      <w:contextualSpacing/>
    </w:pPr>
    <w:rPr>
      <w:color w:val="391B76" w:themeColor="background2"/>
      <w:sz w:val="20"/>
    </w:rPr>
  </w:style>
  <w:style w:type="paragraph" w:styleId="ListBullet2">
    <w:name w:val="List Bullet 2"/>
    <w:basedOn w:val="Normal"/>
    <w:uiPriority w:val="4"/>
    <w:semiHidden/>
    <w:unhideWhenUsed/>
    <w:qFormat/>
    <w:rsid w:val="00985123"/>
    <w:pPr>
      <w:numPr>
        <w:ilvl w:val="1"/>
        <w:numId w:val="1"/>
      </w:numPr>
      <w:spacing w:after="140"/>
      <w:contextualSpacing/>
    </w:pPr>
    <w:rPr>
      <w:color w:val="391B76" w:themeColor="background2"/>
      <w:sz w:val="20"/>
    </w:rPr>
  </w:style>
  <w:style w:type="paragraph" w:styleId="ListBullet3">
    <w:name w:val="List Bullet 3"/>
    <w:basedOn w:val="Normal"/>
    <w:uiPriority w:val="4"/>
    <w:semiHidden/>
    <w:unhideWhenUsed/>
    <w:qFormat/>
    <w:rsid w:val="00985123"/>
    <w:pPr>
      <w:numPr>
        <w:ilvl w:val="2"/>
        <w:numId w:val="1"/>
      </w:numPr>
      <w:spacing w:after="140"/>
      <w:contextualSpacing/>
    </w:pPr>
    <w:rPr>
      <w:color w:val="391B76" w:themeColor="background2"/>
      <w:sz w:val="20"/>
    </w:rPr>
  </w:style>
  <w:style w:type="numbering" w:customStyle="1" w:styleId="Bullets">
    <w:name w:val="Bullets"/>
    <w:uiPriority w:val="99"/>
    <w:rsid w:val="00985123"/>
    <w:pPr>
      <w:numPr>
        <w:numId w:val="1"/>
      </w:numPr>
    </w:pPr>
  </w:style>
  <w:style w:type="paragraph" w:styleId="NoSpacing">
    <w:name w:val="No Spacing"/>
    <w:link w:val="NoSpacingChar"/>
    <w:uiPriority w:val="1"/>
    <w:qFormat/>
    <w:rsid w:val="00985123"/>
    <w:pPr>
      <w:spacing w:after="0" w:line="240" w:lineRule="auto"/>
    </w:pPr>
    <w:rPr>
      <w:color w:val="391B76" w:themeColor="background2"/>
      <w:sz w:val="20"/>
    </w:rPr>
  </w:style>
  <w:style w:type="table" w:styleId="TableGrid">
    <w:name w:val="Table Grid"/>
    <w:basedOn w:val="TableNormal"/>
    <w:uiPriority w:val="39"/>
    <w:rsid w:val="00985123"/>
    <w:pPr>
      <w:spacing w:after="0" w:line="240" w:lineRule="auto"/>
    </w:pPr>
    <w:tblPr>
      <w:tblBorders>
        <w:insideH w:val="single" w:sz="4" w:space="0" w:color="124499" w:themeColor="accent2"/>
        <w:insideV w:val="single" w:sz="4" w:space="0" w:color="124499" w:themeColor="accent2"/>
      </w:tblBorders>
      <w:tblCellMar>
        <w:top w:w="85" w:type="dxa"/>
        <w:bottom w:w="85" w:type="dxa"/>
      </w:tblCellMar>
    </w:tblPr>
    <w:tblStylePr w:type="firstRow">
      <w:pPr>
        <w:jc w:val="center"/>
      </w:pPr>
      <w:tblPr/>
      <w:tcPr>
        <w:shd w:val="clear" w:color="auto" w:fill="D7D6E9" w:themeFill="text2"/>
      </w:tcPr>
    </w:tblStylePr>
    <w:tblStylePr w:type="firstCol">
      <w:rPr>
        <w:b w:val="0"/>
      </w:rPr>
      <w:tblPr/>
      <w:tcPr>
        <w:shd w:val="clear" w:color="auto" w:fill="F2F2F2"/>
      </w:tcPr>
    </w:tblStylePr>
  </w:style>
  <w:style w:type="paragraph" w:customStyle="1" w:styleId="TableHeading1">
    <w:name w:val="Table Heading 1"/>
    <w:basedOn w:val="Normal"/>
    <w:link w:val="TableHeading1Char"/>
    <w:uiPriority w:val="9"/>
    <w:qFormat/>
    <w:rsid w:val="00985123"/>
    <w:rPr>
      <w:b/>
      <w:caps/>
      <w:color w:val="FFFFFF" w:themeColor="background1"/>
      <w:sz w:val="18"/>
    </w:rPr>
  </w:style>
  <w:style w:type="character" w:customStyle="1" w:styleId="NoSpacingChar">
    <w:name w:val="No Spacing Char"/>
    <w:basedOn w:val="DefaultParagraphFont"/>
    <w:link w:val="NoSpacing"/>
    <w:uiPriority w:val="1"/>
    <w:rsid w:val="00985123"/>
    <w:rPr>
      <w:color w:val="391B76" w:themeColor="background2"/>
      <w:sz w:val="20"/>
    </w:rPr>
  </w:style>
  <w:style w:type="character" w:customStyle="1" w:styleId="TableHeading1Char">
    <w:name w:val="Table Heading 1 Char"/>
    <w:basedOn w:val="DefaultParagraphFont"/>
    <w:link w:val="TableHeading1"/>
    <w:uiPriority w:val="9"/>
    <w:rsid w:val="00985123"/>
    <w:rPr>
      <w:b/>
      <w:caps/>
      <w:color w:val="FFFFFF" w:themeColor="background1"/>
      <w:sz w:val="18"/>
    </w:rPr>
  </w:style>
  <w:style w:type="table" w:customStyle="1" w:styleId="TableGrid1">
    <w:name w:val="Table Grid1"/>
    <w:basedOn w:val="TableNormal"/>
    <w:next w:val="TableGrid"/>
    <w:uiPriority w:val="59"/>
    <w:rsid w:val="00D63439"/>
    <w:pPr>
      <w:spacing w:after="0" w:line="240" w:lineRule="auto"/>
      <w:jc w:val="both"/>
    </w:pPr>
    <w:rPr>
      <w:rFonts w:ascii="Arial" w:eastAsia="Times New Roman"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63DF9"/>
  </w:style>
  <w:style w:type="character" w:customStyle="1" w:styleId="eop">
    <w:name w:val="eop"/>
    <w:basedOn w:val="DefaultParagraphFont"/>
    <w:rsid w:val="00B63DF9"/>
  </w:style>
  <w:style w:type="character" w:customStyle="1" w:styleId="Heading5Char">
    <w:name w:val="Heading 5 Char"/>
    <w:basedOn w:val="DefaultParagraphFont"/>
    <w:link w:val="Heading5"/>
    <w:uiPriority w:val="14"/>
    <w:rsid w:val="00FF7F5A"/>
    <w:rPr>
      <w:rFonts w:ascii="Arial" w:eastAsia="Times New Roman" w:hAnsi="Arial" w:cs="Times New Roman"/>
      <w:bCs/>
      <w:iCs/>
      <w:szCs w:val="26"/>
      <w:lang w:eastAsia="en-AU"/>
    </w:rPr>
  </w:style>
  <w:style w:type="character" w:customStyle="1" w:styleId="Heading6Char">
    <w:name w:val="Heading 6 Char"/>
    <w:basedOn w:val="DefaultParagraphFont"/>
    <w:link w:val="Heading6"/>
    <w:uiPriority w:val="14"/>
    <w:rsid w:val="00FF7F5A"/>
    <w:rPr>
      <w:rFonts w:ascii="Arial" w:eastAsia="Times New Roman" w:hAnsi="Arial" w:cs="Times New Roman"/>
      <w:bCs/>
      <w:lang w:eastAsia="en-AU"/>
    </w:rPr>
  </w:style>
  <w:style w:type="character" w:customStyle="1" w:styleId="Heading7Char">
    <w:name w:val="Heading 7 Char"/>
    <w:basedOn w:val="DefaultParagraphFont"/>
    <w:link w:val="Heading7"/>
    <w:uiPriority w:val="14"/>
    <w:rsid w:val="00FF7F5A"/>
    <w:rPr>
      <w:rFonts w:ascii="Arial" w:eastAsia="Times New Roman" w:hAnsi="Arial" w:cs="Times New Roman"/>
      <w:lang w:eastAsia="en-AU"/>
    </w:rPr>
  </w:style>
  <w:style w:type="character" w:customStyle="1" w:styleId="Heading8Char">
    <w:name w:val="Heading 8 Char"/>
    <w:basedOn w:val="DefaultParagraphFont"/>
    <w:link w:val="Heading8"/>
    <w:uiPriority w:val="14"/>
    <w:rsid w:val="00FF7F5A"/>
    <w:rPr>
      <w:rFonts w:ascii="Arial" w:eastAsia="Times New Roman" w:hAnsi="Arial" w:cs="Times New Roman"/>
      <w:iCs/>
      <w:lang w:eastAsia="en-AU"/>
    </w:rPr>
  </w:style>
  <w:style w:type="character" w:customStyle="1" w:styleId="Heading9Char">
    <w:name w:val="Heading 9 Char"/>
    <w:basedOn w:val="DefaultParagraphFont"/>
    <w:link w:val="Heading9"/>
    <w:uiPriority w:val="14"/>
    <w:rsid w:val="00FF7F5A"/>
    <w:rPr>
      <w:rFonts w:ascii="Arial" w:eastAsia="Times New Roman" w:hAnsi="Arial" w:cs="Arial"/>
      <w:lang w:eastAsia="en-AU"/>
    </w:rPr>
  </w:style>
  <w:style w:type="numbering" w:customStyle="1" w:styleId="RKHeadingList">
    <w:name w:val="RKHeadingList"/>
    <w:uiPriority w:val="99"/>
    <w:rsid w:val="00FF7F5A"/>
    <w:pPr>
      <w:numPr>
        <w:numId w:val="2"/>
      </w:numPr>
    </w:pPr>
  </w:style>
  <w:style w:type="character" w:styleId="CommentReference">
    <w:name w:val="annotation reference"/>
    <w:basedOn w:val="DefaultParagraphFont"/>
    <w:uiPriority w:val="99"/>
    <w:semiHidden/>
    <w:unhideWhenUsed/>
    <w:rsid w:val="00FF7F5A"/>
    <w:rPr>
      <w:sz w:val="16"/>
      <w:szCs w:val="16"/>
    </w:rPr>
  </w:style>
  <w:style w:type="paragraph" w:styleId="CommentText">
    <w:name w:val="annotation text"/>
    <w:basedOn w:val="Normal"/>
    <w:link w:val="CommentTextChar"/>
    <w:uiPriority w:val="99"/>
    <w:unhideWhenUsed/>
    <w:rsid w:val="00FF7F5A"/>
    <w:pPr>
      <w:tabs>
        <w:tab w:val="left" w:pos="851"/>
        <w:tab w:val="left" w:pos="1701"/>
        <w:tab w:val="left" w:pos="2552"/>
        <w:tab w:val="left" w:pos="3402"/>
        <w:tab w:val="left" w:pos="4253"/>
        <w:tab w:val="left" w:pos="5103"/>
        <w:tab w:val="left" w:pos="5954"/>
        <w:tab w:val="right" w:pos="9923"/>
      </w:tabs>
      <w:jc w:val="both"/>
    </w:pPr>
    <w:rPr>
      <w:rFonts w:ascii="Arial" w:eastAsia="Times New Roman" w:hAnsi="Arial" w:cs="Times New Roman"/>
      <w:sz w:val="20"/>
      <w:szCs w:val="20"/>
      <w:lang w:eastAsia="en-AU"/>
    </w:rPr>
  </w:style>
  <w:style w:type="character" w:customStyle="1" w:styleId="CommentTextChar">
    <w:name w:val="Comment Text Char"/>
    <w:basedOn w:val="DefaultParagraphFont"/>
    <w:link w:val="CommentText"/>
    <w:uiPriority w:val="99"/>
    <w:rsid w:val="00FF7F5A"/>
    <w:rPr>
      <w:rFonts w:ascii="Arial" w:eastAsia="Times New Roman" w:hAnsi="Arial" w:cs="Times New Roman"/>
      <w:sz w:val="20"/>
      <w:szCs w:val="20"/>
      <w:lang w:eastAsia="en-AU"/>
    </w:rPr>
  </w:style>
  <w:style w:type="table" w:customStyle="1" w:styleId="TableGrid2">
    <w:name w:val="Table Grid2"/>
    <w:basedOn w:val="TableNormal"/>
    <w:next w:val="TableGrid"/>
    <w:uiPriority w:val="59"/>
    <w:locked/>
    <w:rsid w:val="0032328E"/>
    <w:pPr>
      <w:spacing w:after="0" w:line="240" w:lineRule="auto"/>
      <w:jc w:val="both"/>
    </w:pPr>
    <w:rPr>
      <w:rFonts w:ascii="Arial" w:eastAsia="Times New Roman"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B21782"/>
    <w:rPr>
      <w:rFonts w:ascii="Arial" w:hAnsi="Arial"/>
      <w:vertAlign w:val="superscript"/>
    </w:rPr>
  </w:style>
  <w:style w:type="paragraph" w:styleId="FootnoteText">
    <w:name w:val="footnote text"/>
    <w:basedOn w:val="Normal"/>
    <w:link w:val="FootnoteTextChar"/>
    <w:uiPriority w:val="99"/>
    <w:semiHidden/>
    <w:rsid w:val="00B21782"/>
    <w:pPr>
      <w:tabs>
        <w:tab w:val="left" w:pos="851"/>
        <w:tab w:val="left" w:pos="1701"/>
        <w:tab w:val="left" w:pos="2552"/>
        <w:tab w:val="left" w:pos="3402"/>
        <w:tab w:val="left" w:pos="4253"/>
        <w:tab w:val="left" w:pos="5103"/>
        <w:tab w:val="left" w:pos="5954"/>
        <w:tab w:val="right" w:pos="9923"/>
      </w:tabs>
      <w:jc w:val="both"/>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uiPriority w:val="99"/>
    <w:semiHidden/>
    <w:rsid w:val="00B21782"/>
    <w:rPr>
      <w:rFonts w:ascii="Arial" w:eastAsia="Times New Roman" w:hAnsi="Arial" w:cs="Times New Roman"/>
      <w:sz w:val="20"/>
      <w:szCs w:val="20"/>
      <w:lang w:eastAsia="en-AU"/>
    </w:rPr>
  </w:style>
  <w:style w:type="paragraph" w:styleId="NormalWeb">
    <w:name w:val="Normal (Web)"/>
    <w:basedOn w:val="Normal"/>
    <w:uiPriority w:val="99"/>
    <w:unhideWhenUsed/>
    <w:rsid w:val="00521388"/>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basedOn w:val="Normal"/>
    <w:rsid w:val="001C507C"/>
    <w:pPr>
      <w:spacing w:before="100" w:beforeAutospacing="1" w:after="100" w:afterAutospacing="1"/>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9D719A"/>
    <w:pPr>
      <w:tabs>
        <w:tab w:val="clear" w:pos="851"/>
        <w:tab w:val="clear" w:pos="1701"/>
        <w:tab w:val="clear" w:pos="2552"/>
        <w:tab w:val="clear" w:pos="3402"/>
        <w:tab w:val="clear" w:pos="4253"/>
        <w:tab w:val="clear" w:pos="5103"/>
        <w:tab w:val="clear" w:pos="5954"/>
        <w:tab w:val="clear" w:pos="9923"/>
      </w:tabs>
      <w:jc w:val="left"/>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719A"/>
    <w:rPr>
      <w:rFonts w:ascii="Arial" w:eastAsia="Times New Roman" w:hAnsi="Arial" w:cs="Times New Roman"/>
      <w:b/>
      <w:bCs/>
      <w:sz w:val="20"/>
      <w:szCs w:val="20"/>
      <w:lang w:eastAsia="en-AU"/>
    </w:rPr>
  </w:style>
  <w:style w:type="character" w:styleId="Mention">
    <w:name w:val="Mention"/>
    <w:basedOn w:val="DefaultParagraphFont"/>
    <w:uiPriority w:val="99"/>
    <w:unhideWhenUsed/>
    <w:rsid w:val="009D719A"/>
    <w:rPr>
      <w:color w:val="2B579A"/>
      <w:shd w:val="clear" w:color="auto" w:fill="E1DFDD"/>
    </w:rPr>
  </w:style>
  <w:style w:type="paragraph" w:styleId="Revision">
    <w:name w:val="Revision"/>
    <w:hidden/>
    <w:uiPriority w:val="99"/>
    <w:semiHidden/>
    <w:rsid w:val="000226BB"/>
    <w:pPr>
      <w:spacing w:after="0" w:line="240" w:lineRule="auto"/>
    </w:pPr>
  </w:style>
  <w:style w:type="numbering" w:customStyle="1" w:styleId="Bullets1">
    <w:name w:val="Bullets1"/>
    <w:uiPriority w:val="99"/>
    <w:rsid w:val="00A86481"/>
  </w:style>
  <w:style w:type="paragraph" w:styleId="ListNumber">
    <w:name w:val="List Number"/>
    <w:basedOn w:val="Normal"/>
    <w:uiPriority w:val="4"/>
    <w:qFormat/>
    <w:rsid w:val="00A86481"/>
    <w:pPr>
      <w:tabs>
        <w:tab w:val="num" w:pos="284"/>
      </w:tabs>
      <w:spacing w:after="140"/>
      <w:ind w:left="340" w:hanging="340"/>
      <w:contextualSpacing/>
    </w:pPr>
    <w:rPr>
      <w:color w:val="391B76" w:themeColor="background2"/>
      <w:sz w:val="20"/>
    </w:rPr>
  </w:style>
  <w:style w:type="paragraph" w:customStyle="1" w:styleId="ContentsTitle">
    <w:name w:val="Contents Title"/>
    <w:basedOn w:val="Normal"/>
    <w:link w:val="ContentsTitleChar"/>
    <w:qFormat/>
    <w:rsid w:val="00A86481"/>
    <w:rPr>
      <w:b/>
      <w:bCs/>
      <w:color w:val="391B76"/>
      <w:sz w:val="32"/>
      <w:szCs w:val="32"/>
    </w:rPr>
  </w:style>
  <w:style w:type="paragraph" w:styleId="TOCHeading">
    <w:name w:val="TOC Heading"/>
    <w:basedOn w:val="Heading1"/>
    <w:next w:val="Normal"/>
    <w:uiPriority w:val="39"/>
    <w:unhideWhenUsed/>
    <w:qFormat/>
    <w:rsid w:val="00A86481"/>
    <w:pPr>
      <w:keepNext/>
      <w:keepLines/>
      <w:spacing w:before="240" w:after="0" w:line="259" w:lineRule="auto"/>
      <w:jc w:val="left"/>
      <w:outlineLvl w:val="9"/>
    </w:pPr>
    <w:rPr>
      <w:rFonts w:asciiTheme="majorHAnsi" w:eastAsiaTheme="majorEastAsia" w:hAnsiTheme="majorHAnsi" w:cstheme="majorBidi"/>
      <w:b w:val="0"/>
      <w:bCs w:val="0"/>
      <w:color w:val="2F7DBA" w:themeColor="accent1" w:themeShade="BF"/>
    </w:rPr>
  </w:style>
  <w:style w:type="character" w:customStyle="1" w:styleId="ContentsTitleChar">
    <w:name w:val="Contents Title Char"/>
    <w:basedOn w:val="DefaultParagraphFont"/>
    <w:link w:val="ContentsTitle"/>
    <w:rsid w:val="00A86481"/>
    <w:rPr>
      <w:b/>
      <w:bCs/>
      <w:color w:val="391B76"/>
      <w:sz w:val="32"/>
      <w:szCs w:val="32"/>
    </w:rPr>
  </w:style>
  <w:style w:type="paragraph" w:styleId="TOC1">
    <w:name w:val="toc 1"/>
    <w:basedOn w:val="Normal"/>
    <w:next w:val="Normal"/>
    <w:autoRedefine/>
    <w:uiPriority w:val="39"/>
    <w:unhideWhenUsed/>
    <w:rsid w:val="00A86481"/>
    <w:pPr>
      <w:spacing w:after="100"/>
    </w:pPr>
  </w:style>
  <w:style w:type="paragraph" w:styleId="TOC3">
    <w:name w:val="toc 3"/>
    <w:basedOn w:val="Normal"/>
    <w:next w:val="Normal"/>
    <w:autoRedefine/>
    <w:uiPriority w:val="39"/>
    <w:unhideWhenUsed/>
    <w:rsid w:val="00A86481"/>
    <w:pPr>
      <w:spacing w:after="100"/>
      <w:ind w:left="440"/>
    </w:pPr>
  </w:style>
  <w:style w:type="paragraph" w:styleId="TOC2">
    <w:name w:val="toc 2"/>
    <w:basedOn w:val="Normal"/>
    <w:next w:val="Normal"/>
    <w:autoRedefine/>
    <w:uiPriority w:val="39"/>
    <w:unhideWhenUsed/>
    <w:rsid w:val="00A86481"/>
    <w:pPr>
      <w:spacing w:after="100"/>
      <w:ind w:left="220"/>
    </w:pPr>
  </w:style>
  <w:style w:type="table" w:styleId="TableGridLight">
    <w:name w:val="Grid Table Light"/>
    <w:basedOn w:val="TableNormal"/>
    <w:uiPriority w:val="40"/>
    <w:rsid w:val="00A86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pl-text-label">
    <w:name w:val="rpl-text-label"/>
    <w:basedOn w:val="DefaultParagraphFont"/>
    <w:rsid w:val="00A86481"/>
  </w:style>
  <w:style w:type="paragraph" w:styleId="TOC4">
    <w:name w:val="toc 4"/>
    <w:basedOn w:val="Normal"/>
    <w:next w:val="Normal"/>
    <w:autoRedefine/>
    <w:uiPriority w:val="39"/>
    <w:unhideWhenUsed/>
    <w:rsid w:val="00A86481"/>
    <w:pPr>
      <w:spacing w:after="100" w:line="259" w:lineRule="auto"/>
      <w:ind w:left="660"/>
    </w:pPr>
    <w:rPr>
      <w:rFonts w:eastAsiaTheme="minorEastAsia"/>
      <w:kern w:val="2"/>
      <w:lang w:val="en-GB" w:eastAsia="en-GB"/>
      <w14:ligatures w14:val="standardContextual"/>
    </w:rPr>
  </w:style>
  <w:style w:type="paragraph" w:styleId="TOC5">
    <w:name w:val="toc 5"/>
    <w:basedOn w:val="Normal"/>
    <w:next w:val="Normal"/>
    <w:autoRedefine/>
    <w:uiPriority w:val="39"/>
    <w:unhideWhenUsed/>
    <w:rsid w:val="00A86481"/>
    <w:pPr>
      <w:spacing w:after="100" w:line="259" w:lineRule="auto"/>
      <w:ind w:left="880"/>
    </w:pPr>
    <w:rPr>
      <w:rFonts w:eastAsiaTheme="minorEastAsia"/>
      <w:kern w:val="2"/>
      <w:lang w:val="en-GB" w:eastAsia="en-GB"/>
      <w14:ligatures w14:val="standardContextual"/>
    </w:rPr>
  </w:style>
  <w:style w:type="paragraph" w:styleId="TOC6">
    <w:name w:val="toc 6"/>
    <w:basedOn w:val="Normal"/>
    <w:next w:val="Normal"/>
    <w:autoRedefine/>
    <w:uiPriority w:val="39"/>
    <w:unhideWhenUsed/>
    <w:rsid w:val="00A86481"/>
    <w:pPr>
      <w:spacing w:after="100" w:line="259" w:lineRule="auto"/>
      <w:ind w:left="1100"/>
    </w:pPr>
    <w:rPr>
      <w:rFonts w:eastAsiaTheme="minorEastAsia"/>
      <w:kern w:val="2"/>
      <w:lang w:val="en-GB" w:eastAsia="en-GB"/>
      <w14:ligatures w14:val="standardContextual"/>
    </w:rPr>
  </w:style>
  <w:style w:type="paragraph" w:styleId="TOC7">
    <w:name w:val="toc 7"/>
    <w:basedOn w:val="Normal"/>
    <w:next w:val="Normal"/>
    <w:autoRedefine/>
    <w:uiPriority w:val="39"/>
    <w:unhideWhenUsed/>
    <w:rsid w:val="00A86481"/>
    <w:pPr>
      <w:spacing w:after="100" w:line="259" w:lineRule="auto"/>
      <w:ind w:left="1320"/>
    </w:pPr>
    <w:rPr>
      <w:rFonts w:eastAsiaTheme="minorEastAsia"/>
      <w:kern w:val="2"/>
      <w:lang w:val="en-GB" w:eastAsia="en-GB"/>
      <w14:ligatures w14:val="standardContextual"/>
    </w:rPr>
  </w:style>
  <w:style w:type="paragraph" w:styleId="TOC8">
    <w:name w:val="toc 8"/>
    <w:basedOn w:val="Normal"/>
    <w:next w:val="Normal"/>
    <w:autoRedefine/>
    <w:uiPriority w:val="39"/>
    <w:unhideWhenUsed/>
    <w:rsid w:val="00A86481"/>
    <w:pPr>
      <w:spacing w:after="100" w:line="259" w:lineRule="auto"/>
      <w:ind w:left="1540"/>
    </w:pPr>
    <w:rPr>
      <w:rFonts w:eastAsiaTheme="minorEastAsia"/>
      <w:kern w:val="2"/>
      <w:lang w:val="en-GB" w:eastAsia="en-GB"/>
      <w14:ligatures w14:val="standardContextual"/>
    </w:rPr>
  </w:style>
  <w:style w:type="paragraph" w:styleId="TOC9">
    <w:name w:val="toc 9"/>
    <w:basedOn w:val="Normal"/>
    <w:next w:val="Normal"/>
    <w:autoRedefine/>
    <w:uiPriority w:val="39"/>
    <w:unhideWhenUsed/>
    <w:rsid w:val="00A86481"/>
    <w:pPr>
      <w:spacing w:after="100" w:line="259" w:lineRule="auto"/>
      <w:ind w:left="1760"/>
    </w:pPr>
    <w:rPr>
      <w:rFonts w:eastAsiaTheme="minorEastAsia"/>
      <w:kern w:val="2"/>
      <w:lang w:val="en-GB" w:eastAsia="en-GB"/>
      <w14:ligatures w14:val="standardContextual"/>
    </w:rPr>
  </w:style>
  <w:style w:type="character" w:customStyle="1" w:styleId="ui-provider">
    <w:name w:val="ui-provider"/>
    <w:basedOn w:val="DefaultParagraphFont"/>
    <w:rsid w:val="00A86481"/>
  </w:style>
  <w:style w:type="paragraph" w:customStyle="1" w:styleId="Heading11">
    <w:name w:val="Heading 1.1"/>
    <w:basedOn w:val="Heading1"/>
    <w:link w:val="Heading11Char"/>
    <w:qFormat/>
    <w:rsid w:val="000514FE"/>
    <w:rPr>
      <w:sz w:val="40"/>
      <w:szCs w:val="40"/>
    </w:rPr>
  </w:style>
  <w:style w:type="character" w:customStyle="1" w:styleId="Heading11Char">
    <w:name w:val="Heading 1.1 Char"/>
    <w:basedOn w:val="Heading1Char"/>
    <w:link w:val="Heading11"/>
    <w:rsid w:val="000514FE"/>
    <w:rPr>
      <w:rFonts w:cstheme="minorHAnsi"/>
      <w:b/>
      <w:bCs/>
      <w:color w:val="391B76"/>
      <w:sz w:val="40"/>
      <w:szCs w:val="40"/>
      <w:lang w:val="en-US"/>
    </w:rPr>
  </w:style>
  <w:style w:type="table" w:styleId="GridTable4-Accent3">
    <w:name w:val="Grid Table 4 Accent 3"/>
    <w:basedOn w:val="TableNormal"/>
    <w:uiPriority w:val="49"/>
    <w:rsid w:val="007B38D1"/>
    <w:pPr>
      <w:spacing w:after="0" w:line="240" w:lineRule="auto"/>
    </w:pPr>
    <w:tblPr>
      <w:tblStyleRowBandSize w:val="1"/>
      <w:tblStyleColBandSize w:val="1"/>
      <w:tblBorders>
        <w:top w:val="single" w:sz="4" w:space="0" w:color="8BC896" w:themeColor="accent3" w:themeTint="99"/>
        <w:left w:val="single" w:sz="4" w:space="0" w:color="8BC896" w:themeColor="accent3" w:themeTint="99"/>
        <w:bottom w:val="single" w:sz="4" w:space="0" w:color="8BC896" w:themeColor="accent3" w:themeTint="99"/>
        <w:right w:val="single" w:sz="4" w:space="0" w:color="8BC896" w:themeColor="accent3" w:themeTint="99"/>
        <w:insideH w:val="single" w:sz="4" w:space="0" w:color="8BC896" w:themeColor="accent3" w:themeTint="99"/>
        <w:insideV w:val="single" w:sz="4" w:space="0" w:color="8BC896" w:themeColor="accent3" w:themeTint="99"/>
      </w:tblBorders>
    </w:tblPr>
    <w:tblStylePr w:type="firstRow">
      <w:rPr>
        <w:b/>
        <w:bCs/>
        <w:color w:val="FFFFFF" w:themeColor="background1"/>
      </w:rPr>
      <w:tblPr/>
      <w:tcPr>
        <w:tcBorders>
          <w:top w:val="single" w:sz="4" w:space="0" w:color="499958" w:themeColor="accent3"/>
          <w:left w:val="single" w:sz="4" w:space="0" w:color="499958" w:themeColor="accent3"/>
          <w:bottom w:val="single" w:sz="4" w:space="0" w:color="499958" w:themeColor="accent3"/>
          <w:right w:val="single" w:sz="4" w:space="0" w:color="499958" w:themeColor="accent3"/>
          <w:insideH w:val="nil"/>
          <w:insideV w:val="nil"/>
        </w:tcBorders>
        <w:shd w:val="clear" w:color="auto" w:fill="499958" w:themeFill="accent3"/>
      </w:tcPr>
    </w:tblStylePr>
    <w:tblStylePr w:type="lastRow">
      <w:rPr>
        <w:b/>
        <w:bCs/>
      </w:rPr>
      <w:tblPr/>
      <w:tcPr>
        <w:tcBorders>
          <w:top w:val="double" w:sz="4" w:space="0" w:color="499958" w:themeColor="accent3"/>
        </w:tcBorders>
      </w:tcPr>
    </w:tblStylePr>
    <w:tblStylePr w:type="firstCol">
      <w:rPr>
        <w:b/>
        <w:bCs/>
      </w:rPr>
    </w:tblStylePr>
    <w:tblStylePr w:type="lastCol">
      <w:rPr>
        <w:b/>
        <w:bCs/>
      </w:rPr>
    </w:tblStylePr>
    <w:tblStylePr w:type="band1Vert">
      <w:tblPr/>
      <w:tcPr>
        <w:shd w:val="clear" w:color="auto" w:fill="D8ECDC" w:themeFill="accent3" w:themeFillTint="33"/>
      </w:tcPr>
    </w:tblStylePr>
    <w:tblStylePr w:type="band1Horz">
      <w:tblPr/>
      <w:tcPr>
        <w:shd w:val="clear" w:color="auto" w:fill="D8ECDC" w:themeFill="accent3" w:themeFillTint="33"/>
      </w:tcPr>
    </w:tblStylePr>
  </w:style>
  <w:style w:type="table" w:styleId="ListTable2-Accent3">
    <w:name w:val="List Table 2 Accent 3"/>
    <w:basedOn w:val="TableNormal"/>
    <w:uiPriority w:val="47"/>
    <w:rsid w:val="007B38D1"/>
    <w:pPr>
      <w:spacing w:after="0" w:line="240" w:lineRule="auto"/>
    </w:pPr>
    <w:tblPr>
      <w:tblStyleRowBandSize w:val="1"/>
      <w:tblStyleColBandSize w:val="1"/>
      <w:tblBorders>
        <w:top w:val="single" w:sz="4" w:space="0" w:color="8BC896" w:themeColor="accent3" w:themeTint="99"/>
        <w:bottom w:val="single" w:sz="4" w:space="0" w:color="8BC896" w:themeColor="accent3" w:themeTint="99"/>
        <w:insideH w:val="single" w:sz="4" w:space="0" w:color="8BC8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CDC" w:themeFill="accent3" w:themeFillTint="33"/>
      </w:tcPr>
    </w:tblStylePr>
    <w:tblStylePr w:type="band1Horz">
      <w:tblPr/>
      <w:tcPr>
        <w:shd w:val="clear" w:color="auto" w:fill="D8ECDC" w:themeFill="accent3" w:themeFillTint="33"/>
      </w:tcPr>
    </w:tblStylePr>
  </w:style>
  <w:style w:type="table" w:styleId="GridTable5Dark-Accent3">
    <w:name w:val="Grid Table 5 Dark Accent 3"/>
    <w:basedOn w:val="TableNormal"/>
    <w:uiPriority w:val="50"/>
    <w:rsid w:val="007B38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C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995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995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995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9958" w:themeFill="accent3"/>
      </w:tcPr>
    </w:tblStylePr>
    <w:tblStylePr w:type="band1Vert">
      <w:tblPr/>
      <w:tcPr>
        <w:shd w:val="clear" w:color="auto" w:fill="B2DAB9" w:themeFill="accent3" w:themeFillTint="66"/>
      </w:tcPr>
    </w:tblStylePr>
    <w:tblStylePr w:type="band1Horz">
      <w:tblPr/>
      <w:tcPr>
        <w:shd w:val="clear" w:color="auto" w:fill="B2DAB9"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27489482">
          <w:marLeft w:val="216"/>
          <w:marRight w:val="432"/>
          <w:marTop w:val="0"/>
          <w:marBottom w:val="0"/>
          <w:divBdr>
            <w:top w:val="none" w:sz="0" w:space="0" w:color="auto"/>
            <w:left w:val="none" w:sz="0" w:space="0" w:color="auto"/>
            <w:bottom w:val="none" w:sz="0" w:space="0" w:color="auto"/>
            <w:right w:val="none" w:sz="0" w:space="0" w:color="auto"/>
          </w:divBdr>
        </w:div>
        <w:div w:id="551967490">
          <w:marLeft w:val="432"/>
          <w:marRight w:val="216"/>
          <w:marTop w:val="0"/>
          <w:marBottom w:val="0"/>
          <w:divBdr>
            <w:top w:val="none" w:sz="0" w:space="0" w:color="auto"/>
            <w:left w:val="none" w:sz="0" w:space="0" w:color="auto"/>
            <w:bottom w:val="none" w:sz="0" w:space="0" w:color="auto"/>
            <w:right w:val="none" w:sz="0" w:space="0" w:color="auto"/>
          </w:divBdr>
        </w:div>
      </w:divsChild>
    </w:div>
    <w:div w:id="593979228">
      <w:bodyDiv w:val="1"/>
      <w:marLeft w:val="0"/>
      <w:marRight w:val="0"/>
      <w:marTop w:val="0"/>
      <w:marBottom w:val="0"/>
      <w:divBdr>
        <w:top w:val="none" w:sz="0" w:space="0" w:color="auto"/>
        <w:left w:val="none" w:sz="0" w:space="0" w:color="auto"/>
        <w:bottom w:val="none" w:sz="0" w:space="0" w:color="auto"/>
        <w:right w:val="none" w:sz="0" w:space="0" w:color="auto"/>
      </w:divBdr>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774011714">
      <w:bodyDiv w:val="1"/>
      <w:marLeft w:val="0"/>
      <w:marRight w:val="0"/>
      <w:marTop w:val="0"/>
      <w:marBottom w:val="0"/>
      <w:divBdr>
        <w:top w:val="none" w:sz="0" w:space="0" w:color="auto"/>
        <w:left w:val="none" w:sz="0" w:space="0" w:color="auto"/>
        <w:bottom w:val="none" w:sz="0" w:space="0" w:color="auto"/>
        <w:right w:val="none" w:sz="0" w:space="0" w:color="auto"/>
      </w:divBdr>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374421057">
      <w:bodyDiv w:val="1"/>
      <w:marLeft w:val="0"/>
      <w:marRight w:val="0"/>
      <w:marTop w:val="0"/>
      <w:marBottom w:val="0"/>
      <w:divBdr>
        <w:top w:val="none" w:sz="0" w:space="0" w:color="auto"/>
        <w:left w:val="none" w:sz="0" w:space="0" w:color="auto"/>
        <w:bottom w:val="none" w:sz="0" w:space="0" w:color="auto"/>
        <w:right w:val="none" w:sz="0" w:space="0" w:color="auto"/>
      </w:divBdr>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84100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Details/C2018C00125" TargetMode="External"/><Relationship Id="rId18" Type="http://schemas.openxmlformats.org/officeDocument/2006/relationships/hyperlink" Target="chrome-extension://efaidnbmnnnibpcajpcglclefindmkaj/https:/www.education.vic.gov.au/Documents/school/teachers/studentmanagement/MinisterialOrder1125SIGNED.PDF" TargetMode="External"/><Relationship Id="rId26" Type="http://schemas.openxmlformats.org/officeDocument/2006/relationships/hyperlink" Target="https://www.cecv.catholic.edu.au/getmedia/8067c3e8-72f0-402c-9b78-60450b06c689/Parent-Guide-to-Program-Support-Groups.aspx?ext=.pdf" TargetMode="External"/><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vic.gov.au/child-safe-standards-education-providers" TargetMode="External"/><Relationship Id="rId17" Type="http://schemas.openxmlformats.org/officeDocument/2006/relationships/hyperlink" Target="https://www.legislation.vic.gov.au/in-force/acts/equal-opportunity-act-2010/023" TargetMode="External"/><Relationship Id="rId25" Type="http://schemas.openxmlformats.org/officeDocument/2006/relationships/hyperlink" Target="https://www.education.vic.gov.au/Documents/school/teachers/health/PartneringAgreement.pdf" TargetMode="External"/><Relationship Id="rId33" Type="http://schemas.microsoft.com/office/2007/relationships/hdphoto" Target="media/hdphoto1.wd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vic.gov.au/in-force/statutory-rules/education-and-training-reform-regulations-2017/009" TargetMode="External"/><Relationship Id="rId20" Type="http://schemas.openxmlformats.org/officeDocument/2006/relationships/footer" Target="footer1.xml"/><Relationship Id="rId29" Type="http://schemas.openxmlformats.org/officeDocument/2006/relationships/hyperlink" Target="https://w.www.vic.gov.au/contactsandservices/directory/?ea0_lfz149_120.&amp;organizationalRole&amp;12e8105e-412a-4b37-917a-2f613e48d2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vic.gov.au/in-force/acts/charter-human-rights-and-responsibilities-act-2006/015" TargetMode="External"/><Relationship Id="rId24" Type="http://schemas.openxmlformats.org/officeDocument/2006/relationships/hyperlink" Target="https://www.cecv.catholic.edu.au/getmedia/21e98ed7-96df-4130-bd18-a254e523ce64/Guidelines-for-Koorie-Education-Workers.aspx?ext=.pdf" TargetMode="External"/><Relationship Id="rId32" Type="http://schemas.openxmlformats.org/officeDocument/2006/relationships/image" Target="media/image3.png"/><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egislation.vic.gov.au/in-force/acts/education-and-training-reform-act-2006/097" TargetMode="External"/><Relationship Id="rId23" Type="http://schemas.openxmlformats.org/officeDocument/2006/relationships/hyperlink" Target="https://www.cecv.catholic.edu.au/getmedia/8067c3e8-72f0-402c-9b78-60450b06c689/Parent-Guide-to-Program-Support-Groups.aspx?ext=.pdf" TargetMode="External"/><Relationship Id="rId28" Type="http://schemas.openxmlformats.org/officeDocument/2006/relationships/hyperlink" Target="https://m.vic.gov.au/contactsandservices/directory/?ea0_lfz149_120.&amp;organizationalUnit&amp;16ab24ce-6122-45f3-9ef3-284a880785c0" TargetMode="External"/><Relationship Id="rId36" Type="http://schemas.openxmlformats.org/officeDocument/2006/relationships/hyperlink" Target="https://dobcel.catholic.edu.au/wp-content/uploads/Principles-of-Governance.pdf"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education.vic.gov.au/school/teachers/learningneeds/Pages/psd.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Details/F2005L00767" TargetMode="External"/><Relationship Id="rId22" Type="http://schemas.openxmlformats.org/officeDocument/2006/relationships/footer" Target="footer2.xml"/><Relationship Id="rId27" Type="http://schemas.openxmlformats.org/officeDocument/2006/relationships/hyperlink" Target="https://www.cecv.catholic.edu.au/getmedia/56a1892e-fc3f-45f8-b057-daa8dd462dfd/CECV-Personal-Care-Support-in-Schools.aspx?ext=.pdf" TargetMode="External"/><Relationship Id="rId30" Type="http://schemas.openxmlformats.org/officeDocument/2006/relationships/hyperlink" Target="https://www.nccd.edu.au/" TargetMode="External"/><Relationship Id="rId35" Type="http://schemas.openxmlformats.org/officeDocument/2006/relationships/hyperlink" Target="https://www.humanrights.vic.gov.au/for-individuals/human-righ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i\Downloads\Student%20Suspension,%20Negotiated%20Transfer%20&amp;%20Expulsion%20Procedures%20%5bSchool%5d.dotx" TargetMode="External"/></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skLink xmlns="23ccf35c-a8c1-45c8-8419-919779152c1a">
      <Url xsi:nil="true"/>
      <Description xsi:nil="true"/>
    </TaskLink>
    <Image xmlns="23ccf35c-a8c1-45c8-8419-919779152c1a" xsi:nil="true"/>
    <Number xmlns="23ccf35c-a8c1-45c8-8419-919779152c1a" xsi:nil="true"/>
    <Notes xmlns="23ccf35c-a8c1-45c8-8419-919779152c1a" xsi:nil="true"/>
    <Order0 xmlns="23ccf35c-a8c1-45c8-8419-919779152c1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45582686AF814A859913149EF5A0BA" ma:contentTypeVersion="12" ma:contentTypeDescription="Create a new document." ma:contentTypeScope="" ma:versionID="07b9261aa61488da8f75b16fe2741aab">
  <xsd:schema xmlns:xsd="http://www.w3.org/2001/XMLSchema" xmlns:xs="http://www.w3.org/2001/XMLSchema" xmlns:p="http://schemas.microsoft.com/office/2006/metadata/properties" xmlns:ns2="23ccf35c-a8c1-45c8-8419-919779152c1a" xmlns:ns3="66cbc020-5f31-42a9-82e2-65ae3bbc67e0" targetNamespace="http://schemas.microsoft.com/office/2006/metadata/properties" ma:root="true" ma:fieldsID="0c2ad920eabfcc87d5554a0dd6767534" ns2:_="" ns3:_="">
    <xsd:import namespace="23ccf35c-a8c1-45c8-8419-919779152c1a"/>
    <xsd:import namespace="66cbc020-5f31-42a9-82e2-65ae3bbc67e0"/>
    <xsd:element name="properties">
      <xsd:complexType>
        <xsd:sequence>
          <xsd:element name="documentManagement">
            <xsd:complexType>
              <xsd:all>
                <xsd:element ref="ns2:Notes" minOccurs="0"/>
                <xsd:element ref="ns2:MediaServiceMetadata" minOccurs="0"/>
                <xsd:element ref="ns2:MediaServiceFastMetadata" minOccurs="0"/>
                <xsd:element ref="ns2:TaskLink" minOccurs="0"/>
                <xsd:element ref="ns3:SharedWithUsers" minOccurs="0"/>
                <xsd:element ref="ns3:SharedWithDetails" minOccurs="0"/>
                <xsd:element ref="ns2:Image" minOccurs="0"/>
                <xsd:element ref="ns2:MediaServiceObjectDetectorVersions" minOccurs="0"/>
                <xsd:element ref="ns2:Number" minOccurs="0"/>
                <xsd:element ref="ns2:Order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cf35c-a8c1-45c8-8419-919779152c1a"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TaskLink" ma:index="11" nillable="true" ma:displayName="Task Link" ma:format="Hyperlink" ma:internalName="TaskLink">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14" nillable="true" ma:displayName="Image" ma:format="Thumbnail" ma:internalName="Imag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Number" ma:index="16" nillable="true" ma:displayName="No." ma:format="Dropdown" ma:internalName="Number" ma:percentage="FALSE">
      <xsd:simpleType>
        <xsd:restriction base="dms:Number"/>
      </xsd:simpleType>
    </xsd:element>
    <xsd:element name="Order0" ma:index="17" nillable="true" ma:displayName="Order" ma:format="Dropdown" ma:internalName="Order0" ma:percentage="FALSE">
      <xsd:simpleType>
        <xsd:restriction base="dms:Number"/>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cbc020-5f31-42a9-82e2-65ae3bbc67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41466E-40FF-4AD1-B1FE-401764E2A837}">
  <ds:schemaRefs>
    <ds:schemaRef ds:uri="http://schemas.openxmlformats.org/officeDocument/2006/bibliography"/>
  </ds:schemaRefs>
</ds:datastoreItem>
</file>

<file path=customXml/itemProps2.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3.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 ds:uri="23ccf35c-a8c1-45c8-8419-919779152c1a"/>
  </ds:schemaRefs>
</ds:datastoreItem>
</file>

<file path=customXml/itemProps4.xml><?xml version="1.0" encoding="utf-8"?>
<ds:datastoreItem xmlns:ds="http://schemas.openxmlformats.org/officeDocument/2006/customXml" ds:itemID="{0F1109D9-F3A8-459E-97DD-C297186C1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cf35c-a8c1-45c8-8419-919779152c1a"/>
    <ds:schemaRef ds:uri="66cbc020-5f31-42a9-82e2-65ae3bbc6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Student Suspension, Negotiated Transfer &amp; Expulsion Procedures [School]</Template>
  <TotalTime>1</TotalTime>
  <Pages>14</Pages>
  <Words>4528</Words>
  <Characters>25811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30279</CharactersWithSpaces>
  <SharedDoc>false</SharedDoc>
  <HLinks>
    <vt:vector size="192" baseType="variant">
      <vt:variant>
        <vt:i4>7602237</vt:i4>
      </vt:variant>
      <vt:variant>
        <vt:i4>93</vt:i4>
      </vt:variant>
      <vt:variant>
        <vt:i4>0</vt:i4>
      </vt:variant>
      <vt:variant>
        <vt:i4>5</vt:i4>
      </vt:variant>
      <vt:variant>
        <vt:lpwstr>https://dobcel.catholic.edu.au/wp-content/uploads/Principles-of-Governance.pdf</vt:lpwstr>
      </vt:variant>
      <vt:variant>
        <vt:lpwstr/>
      </vt:variant>
      <vt:variant>
        <vt:i4>6029378</vt:i4>
      </vt:variant>
      <vt:variant>
        <vt:i4>90</vt:i4>
      </vt:variant>
      <vt:variant>
        <vt:i4>0</vt:i4>
      </vt:variant>
      <vt:variant>
        <vt:i4>5</vt:i4>
      </vt:variant>
      <vt:variant>
        <vt:lpwstr>https://www.humanrights.vic.gov.au/for-individuals/human-rights/</vt:lpwstr>
      </vt:variant>
      <vt:variant>
        <vt:lpwstr/>
      </vt:variant>
      <vt:variant>
        <vt:i4>5636110</vt:i4>
      </vt:variant>
      <vt:variant>
        <vt:i4>87</vt:i4>
      </vt:variant>
      <vt:variant>
        <vt:i4>0</vt:i4>
      </vt:variant>
      <vt:variant>
        <vt:i4>5</vt:i4>
      </vt:variant>
      <vt:variant>
        <vt:lpwstr>https://www.education.vic.gov.au/school/teachers/learningneeds/Pages/psd.aspx</vt:lpwstr>
      </vt:variant>
      <vt:variant>
        <vt:lpwstr/>
      </vt:variant>
      <vt:variant>
        <vt:i4>1114204</vt:i4>
      </vt:variant>
      <vt:variant>
        <vt:i4>84</vt:i4>
      </vt:variant>
      <vt:variant>
        <vt:i4>0</vt:i4>
      </vt:variant>
      <vt:variant>
        <vt:i4>5</vt:i4>
      </vt:variant>
      <vt:variant>
        <vt:lpwstr>https://www.nccd.edu.au/</vt:lpwstr>
      </vt:variant>
      <vt:variant>
        <vt:lpwstr/>
      </vt:variant>
      <vt:variant>
        <vt:i4>6029391</vt:i4>
      </vt:variant>
      <vt:variant>
        <vt:i4>81</vt:i4>
      </vt:variant>
      <vt:variant>
        <vt:i4>0</vt:i4>
      </vt:variant>
      <vt:variant>
        <vt:i4>5</vt:i4>
      </vt:variant>
      <vt:variant>
        <vt:lpwstr>https://w.www.vic.gov.au/contactsandservices/directory/?ea0_lfz149_120.&amp;organizationalRole&amp;12e8105e-412a-4b37-917a-2f613e48d261</vt:lpwstr>
      </vt:variant>
      <vt:variant>
        <vt:lpwstr/>
      </vt:variant>
      <vt:variant>
        <vt:i4>4194390</vt:i4>
      </vt:variant>
      <vt:variant>
        <vt:i4>78</vt:i4>
      </vt:variant>
      <vt:variant>
        <vt:i4>0</vt:i4>
      </vt:variant>
      <vt:variant>
        <vt:i4>5</vt:i4>
      </vt:variant>
      <vt:variant>
        <vt:lpwstr>https://m.vic.gov.au/contactsandservices/directory/?ea0_lfz149_120.&amp;organizationalUnit&amp;16ab24ce-6122-45f3-9ef3-284a880785c0</vt:lpwstr>
      </vt:variant>
      <vt:variant>
        <vt:lpwstr/>
      </vt:variant>
      <vt:variant>
        <vt:i4>8323183</vt:i4>
      </vt:variant>
      <vt:variant>
        <vt:i4>75</vt:i4>
      </vt:variant>
      <vt:variant>
        <vt:i4>0</vt:i4>
      </vt:variant>
      <vt:variant>
        <vt:i4>5</vt:i4>
      </vt:variant>
      <vt:variant>
        <vt:lpwstr>https://www.cecv.catholic.edu.au/getmedia/56a1892e-fc3f-45f8-b057-daa8dd462dfd/CECV-Personal-Care-Support-in-Schools.aspx?ext=.pdf</vt:lpwstr>
      </vt:variant>
      <vt:variant>
        <vt:lpwstr/>
      </vt:variant>
      <vt:variant>
        <vt:i4>3735605</vt:i4>
      </vt:variant>
      <vt:variant>
        <vt:i4>72</vt:i4>
      </vt:variant>
      <vt:variant>
        <vt:i4>0</vt:i4>
      </vt:variant>
      <vt:variant>
        <vt:i4>5</vt:i4>
      </vt:variant>
      <vt:variant>
        <vt:lpwstr>https://www.cecv.catholic.edu.au/getmedia/8067c3e8-72f0-402c-9b78-60450b06c689/Parent-Guide-to-Program-Support-Groups.aspx?ext=.pdf</vt:lpwstr>
      </vt:variant>
      <vt:variant>
        <vt:lpwstr/>
      </vt:variant>
      <vt:variant>
        <vt:i4>5373982</vt:i4>
      </vt:variant>
      <vt:variant>
        <vt:i4>69</vt:i4>
      </vt:variant>
      <vt:variant>
        <vt:i4>0</vt:i4>
      </vt:variant>
      <vt:variant>
        <vt:i4>5</vt:i4>
      </vt:variant>
      <vt:variant>
        <vt:lpwstr>https://www.education.vic.gov.au/Documents/school/teachers/health/PartneringAgreement.pdf</vt:lpwstr>
      </vt:variant>
      <vt:variant>
        <vt:lpwstr/>
      </vt:variant>
      <vt:variant>
        <vt:i4>458831</vt:i4>
      </vt:variant>
      <vt:variant>
        <vt:i4>66</vt:i4>
      </vt:variant>
      <vt:variant>
        <vt:i4>0</vt:i4>
      </vt:variant>
      <vt:variant>
        <vt:i4>5</vt:i4>
      </vt:variant>
      <vt:variant>
        <vt:lpwstr>https://www.cecv.catholic.edu.au/getmedia/21e98ed7-96df-4130-bd18-a254e523ce64/Guidelines-for-Koorie-Education-Workers.aspx?ext=.pdf</vt:lpwstr>
      </vt:variant>
      <vt:variant>
        <vt:lpwstr/>
      </vt:variant>
      <vt:variant>
        <vt:i4>1441851</vt:i4>
      </vt:variant>
      <vt:variant>
        <vt:i4>63</vt:i4>
      </vt:variant>
      <vt:variant>
        <vt:i4>0</vt:i4>
      </vt:variant>
      <vt:variant>
        <vt:i4>5</vt:i4>
      </vt:variant>
      <vt:variant>
        <vt:lpwstr/>
      </vt:variant>
      <vt:variant>
        <vt:lpwstr>_Appendix_M_–</vt:lpwstr>
      </vt:variant>
      <vt:variant>
        <vt:i4>8323138</vt:i4>
      </vt:variant>
      <vt:variant>
        <vt:i4>60</vt:i4>
      </vt:variant>
      <vt:variant>
        <vt:i4>0</vt:i4>
      </vt:variant>
      <vt:variant>
        <vt:i4>5</vt:i4>
      </vt:variant>
      <vt:variant>
        <vt:lpwstr/>
      </vt:variant>
      <vt:variant>
        <vt:lpwstr>_Grounds_for_Expulsion</vt:lpwstr>
      </vt:variant>
      <vt:variant>
        <vt:i4>7929949</vt:i4>
      </vt:variant>
      <vt:variant>
        <vt:i4>57</vt:i4>
      </vt:variant>
      <vt:variant>
        <vt:i4>0</vt:i4>
      </vt:variant>
      <vt:variant>
        <vt:i4>5</vt:i4>
      </vt:variant>
      <vt:variant>
        <vt:lpwstr/>
      </vt:variant>
      <vt:variant>
        <vt:lpwstr>_Suspension</vt:lpwstr>
      </vt:variant>
      <vt:variant>
        <vt:i4>5636110</vt:i4>
      </vt:variant>
      <vt:variant>
        <vt:i4>54</vt:i4>
      </vt:variant>
      <vt:variant>
        <vt:i4>0</vt:i4>
      </vt:variant>
      <vt:variant>
        <vt:i4>5</vt:i4>
      </vt:variant>
      <vt:variant>
        <vt:lpwstr>https://www.education.vic.gov.au/school/teachers/learningneeds/Pages/psd.aspx</vt:lpwstr>
      </vt:variant>
      <vt:variant>
        <vt:lpwstr/>
      </vt:variant>
      <vt:variant>
        <vt:i4>6291539</vt:i4>
      </vt:variant>
      <vt:variant>
        <vt:i4>51</vt:i4>
      </vt:variant>
      <vt:variant>
        <vt:i4>0</vt:i4>
      </vt:variant>
      <vt:variant>
        <vt:i4>5</vt:i4>
      </vt:variant>
      <vt:variant>
        <vt:lpwstr/>
      </vt:variant>
      <vt:variant>
        <vt:lpwstr>_Grounds_for_a</vt:lpwstr>
      </vt:variant>
      <vt:variant>
        <vt:i4>3735605</vt:i4>
      </vt:variant>
      <vt:variant>
        <vt:i4>48</vt:i4>
      </vt:variant>
      <vt:variant>
        <vt:i4>0</vt:i4>
      </vt:variant>
      <vt:variant>
        <vt:i4>5</vt:i4>
      </vt:variant>
      <vt:variant>
        <vt:lpwstr>https://www.cecv.catholic.edu.au/getmedia/8067c3e8-72f0-402c-9b78-60450b06c689/Parent-Guide-to-Program-Support-Groups.aspx?ext=.pdf</vt:lpwstr>
      </vt:variant>
      <vt:variant>
        <vt:lpwstr/>
      </vt:variant>
      <vt:variant>
        <vt:i4>1048675</vt:i4>
      </vt:variant>
      <vt:variant>
        <vt:i4>45</vt:i4>
      </vt:variant>
      <vt:variant>
        <vt:i4>0</vt:i4>
      </vt:variant>
      <vt:variant>
        <vt:i4>5</vt:i4>
      </vt:variant>
      <vt:variant>
        <vt:lpwstr/>
      </vt:variant>
      <vt:variant>
        <vt:lpwstr>_Appendix_F:_DOBCEL</vt:lpwstr>
      </vt:variant>
      <vt:variant>
        <vt:i4>7143531</vt:i4>
      </vt:variant>
      <vt:variant>
        <vt:i4>42</vt:i4>
      </vt:variant>
      <vt:variant>
        <vt:i4>0</vt:i4>
      </vt:variant>
      <vt:variant>
        <vt:i4>5</vt:i4>
      </vt:variant>
      <vt:variant>
        <vt:lpwstr/>
      </vt:variant>
      <vt:variant>
        <vt:lpwstr>RelevantPersons</vt:lpwstr>
      </vt:variant>
      <vt:variant>
        <vt:i4>1900567</vt:i4>
      </vt:variant>
      <vt:variant>
        <vt:i4>39</vt:i4>
      </vt:variant>
      <vt:variant>
        <vt:i4>0</vt:i4>
      </vt:variant>
      <vt:variant>
        <vt:i4>5</vt:i4>
      </vt:variant>
      <vt:variant>
        <vt:lpwstr/>
      </vt:variant>
      <vt:variant>
        <vt:lpwstr>_Immediate_Suspension</vt:lpwstr>
      </vt:variant>
      <vt:variant>
        <vt:i4>2752529</vt:i4>
      </vt:variant>
      <vt:variant>
        <vt:i4>36</vt:i4>
      </vt:variant>
      <vt:variant>
        <vt:i4>0</vt:i4>
      </vt:variant>
      <vt:variant>
        <vt:i4>5</vt:i4>
      </vt:variant>
      <vt:variant>
        <vt:lpwstr/>
      </vt:variant>
      <vt:variant>
        <vt:lpwstr>_Authority_to_Suspend</vt:lpwstr>
      </vt:variant>
      <vt:variant>
        <vt:i4>3997730</vt:i4>
      </vt:variant>
      <vt:variant>
        <vt:i4>33</vt:i4>
      </vt:variant>
      <vt:variant>
        <vt:i4>0</vt:i4>
      </vt:variant>
      <vt:variant>
        <vt:i4>5</vt:i4>
      </vt:variant>
      <vt:variant>
        <vt:lpwstr>https://www.education.vic.gov.au/Documents/school/teachers/studentmanagement/Map-of-key-mental-health-and-wellbeing-support.pdf</vt:lpwstr>
      </vt:variant>
      <vt:variant>
        <vt:lpwstr/>
      </vt:variant>
      <vt:variant>
        <vt:i4>6357100</vt:i4>
      </vt:variant>
      <vt:variant>
        <vt:i4>30</vt:i4>
      </vt:variant>
      <vt:variant>
        <vt:i4>0</vt:i4>
      </vt:variant>
      <vt:variant>
        <vt:i4>5</vt:i4>
      </vt:variant>
      <vt:variant>
        <vt:lpwstr>https://www2.education.vic.gov.au/pal/behaviour-students/policy</vt:lpwstr>
      </vt:variant>
      <vt:variant>
        <vt:lpwstr/>
      </vt:variant>
      <vt:variant>
        <vt:i4>5636110</vt:i4>
      </vt:variant>
      <vt:variant>
        <vt:i4>27</vt:i4>
      </vt:variant>
      <vt:variant>
        <vt:i4>0</vt:i4>
      </vt:variant>
      <vt:variant>
        <vt:i4>5</vt:i4>
      </vt:variant>
      <vt:variant>
        <vt:lpwstr>https://www.education.vic.gov.au/school/teachers/learningneeds/Pages/psd.aspx</vt:lpwstr>
      </vt:variant>
      <vt:variant>
        <vt:lpwstr/>
      </vt:variant>
      <vt:variant>
        <vt:i4>7864401</vt:i4>
      </vt:variant>
      <vt:variant>
        <vt:i4>24</vt:i4>
      </vt:variant>
      <vt:variant>
        <vt:i4>0</vt:i4>
      </vt:variant>
      <vt:variant>
        <vt:i4>5</vt:i4>
      </vt:variant>
      <vt:variant>
        <vt:lpwstr/>
      </vt:variant>
      <vt:variant>
        <vt:lpwstr>_Grounds_for_Suspension</vt:lpwstr>
      </vt:variant>
      <vt:variant>
        <vt:i4>2818170</vt:i4>
      </vt:variant>
      <vt:variant>
        <vt:i4>21</vt:i4>
      </vt:variant>
      <vt:variant>
        <vt:i4>0</vt:i4>
      </vt:variant>
      <vt:variant>
        <vt:i4>5</vt:i4>
      </vt:variant>
      <vt:variant>
        <vt:lpwstr>chrome-extension://efaidnbmnnnibpcajpcglclefindmkaj/https:/www.education.vic.gov.au/Documents/school/teachers/studentmanagement/MinisterialOrder1125SIGNED.PDF</vt:lpwstr>
      </vt:variant>
      <vt:variant>
        <vt:lpwstr/>
      </vt:variant>
      <vt:variant>
        <vt:i4>6684718</vt:i4>
      </vt:variant>
      <vt:variant>
        <vt:i4>18</vt:i4>
      </vt:variant>
      <vt:variant>
        <vt:i4>0</vt:i4>
      </vt:variant>
      <vt:variant>
        <vt:i4>5</vt:i4>
      </vt:variant>
      <vt:variant>
        <vt:lpwstr>https://www.legislation.vic.gov.au/in-force/acts/equal-opportunity-act-2010/023</vt:lpwstr>
      </vt:variant>
      <vt:variant>
        <vt:lpwstr/>
      </vt:variant>
      <vt:variant>
        <vt:i4>6553654</vt:i4>
      </vt:variant>
      <vt:variant>
        <vt:i4>15</vt:i4>
      </vt:variant>
      <vt:variant>
        <vt:i4>0</vt:i4>
      </vt:variant>
      <vt:variant>
        <vt:i4>5</vt:i4>
      </vt:variant>
      <vt:variant>
        <vt:lpwstr>https://www.legislation.vic.gov.au/in-force/statutory-rules/education-and-training-reform-regulations-2017/009</vt:lpwstr>
      </vt:variant>
      <vt:variant>
        <vt:lpwstr/>
      </vt:variant>
      <vt:variant>
        <vt:i4>3407973</vt:i4>
      </vt:variant>
      <vt:variant>
        <vt:i4>12</vt:i4>
      </vt:variant>
      <vt:variant>
        <vt:i4>0</vt:i4>
      </vt:variant>
      <vt:variant>
        <vt:i4>5</vt:i4>
      </vt:variant>
      <vt:variant>
        <vt:lpwstr>https://www.legislation.vic.gov.au/in-force/acts/education-and-training-reform-act-2006/097</vt:lpwstr>
      </vt:variant>
      <vt:variant>
        <vt:lpwstr/>
      </vt:variant>
      <vt:variant>
        <vt:i4>7340078</vt:i4>
      </vt:variant>
      <vt:variant>
        <vt:i4>9</vt:i4>
      </vt:variant>
      <vt:variant>
        <vt:i4>0</vt:i4>
      </vt:variant>
      <vt:variant>
        <vt:i4>5</vt:i4>
      </vt:variant>
      <vt:variant>
        <vt:lpwstr>https://www.legislation.gov.au/Details/F2005L00767</vt:lpwstr>
      </vt:variant>
      <vt:variant>
        <vt:lpwstr/>
      </vt:variant>
      <vt:variant>
        <vt:i4>8126500</vt:i4>
      </vt:variant>
      <vt:variant>
        <vt:i4>6</vt:i4>
      </vt:variant>
      <vt:variant>
        <vt:i4>0</vt:i4>
      </vt:variant>
      <vt:variant>
        <vt:i4>5</vt:i4>
      </vt:variant>
      <vt:variant>
        <vt:lpwstr>https://www.legislation.gov.au/Details/C2018C00125</vt:lpwstr>
      </vt:variant>
      <vt:variant>
        <vt:lpwstr/>
      </vt:variant>
      <vt:variant>
        <vt:i4>8126517</vt:i4>
      </vt:variant>
      <vt:variant>
        <vt:i4>3</vt:i4>
      </vt:variant>
      <vt:variant>
        <vt:i4>0</vt:i4>
      </vt:variant>
      <vt:variant>
        <vt:i4>5</vt:i4>
      </vt:variant>
      <vt:variant>
        <vt:lpwstr>https://www.vic.gov.au/child-safe-standards-education-providers</vt:lpwstr>
      </vt:variant>
      <vt:variant>
        <vt:lpwstr/>
      </vt:variant>
      <vt:variant>
        <vt:i4>7864442</vt:i4>
      </vt:variant>
      <vt:variant>
        <vt:i4>0</vt:i4>
      </vt:variant>
      <vt:variant>
        <vt:i4>0</vt:i4>
      </vt:variant>
      <vt:variant>
        <vt:i4>5</vt:i4>
      </vt:variant>
      <vt:variant>
        <vt:lpwstr>https://www.legislation.vic.gov.au/in-force/acts/charter-human-rights-and-responsibilities-act-2006/015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 Lamb</dc:creator>
  <cp:keywords/>
  <dc:description/>
  <cp:lastModifiedBy>Carli Lamb</cp:lastModifiedBy>
  <cp:revision>2</cp:revision>
  <cp:lastPrinted>2020-06-30T20:50:00Z</cp:lastPrinted>
  <dcterms:created xsi:type="dcterms:W3CDTF">2025-08-06T03:02:00Z</dcterms:created>
  <dcterms:modified xsi:type="dcterms:W3CDTF">2025-08-06T03:02:00Z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0x0101005F45582686AF814A859913149EF5A0BA</vt:lpwstr>
  </property>
  <property fmtid="{D5CDD505-2E9C-101B-9397-08002B2CF9AE}" pid="3" name="MediaServiceImageTags">
    <vt:lpwstr/>
  </property>
  <property fmtid="{D5CDD505-2E9C-101B-9397-08002B2CF9AE}" pid="4" name="GrammarlyDocumentId">
    <vt:lpwstr>ba7937ac9cea7ffe84a70f4240b50a60f381d2b16ec74b1a9afb98befbfd8a4e</vt:lpwstr>
  </property>
</Properties>
</file>